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63376" w14:textId="77777777" w:rsidR="00DF413A" w:rsidRDefault="00DF413A" w:rsidP="00DF413A">
      <w:pPr>
        <w:pStyle w:val="NoSpacing"/>
      </w:pPr>
      <w:r>
        <w:rPr>
          <w:u w:val="single"/>
        </w:rPr>
        <w:t>John MUDDE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28A11721" w14:textId="77777777" w:rsidR="00DF413A" w:rsidRDefault="00DF413A" w:rsidP="00DF413A">
      <w:pPr>
        <w:pStyle w:val="NoSpacing"/>
      </w:pPr>
      <w:r>
        <w:t xml:space="preserve">Yeoman of the Hospital of </w:t>
      </w:r>
      <w:proofErr w:type="spellStart"/>
      <w:proofErr w:type="gramStart"/>
      <w:r>
        <w:t>St.Thomas</w:t>
      </w:r>
      <w:proofErr w:type="spellEnd"/>
      <w:proofErr w:type="gramEnd"/>
      <w:r>
        <w:t xml:space="preserve"> the Martyr, Southwark.</w:t>
      </w:r>
    </w:p>
    <w:p w14:paraId="47010EA0" w14:textId="77777777" w:rsidR="00DF413A" w:rsidRDefault="00DF413A" w:rsidP="00DF413A">
      <w:pPr>
        <w:pStyle w:val="NoSpacing"/>
      </w:pPr>
    </w:p>
    <w:p w14:paraId="0E9AEE77" w14:textId="77777777" w:rsidR="00DF413A" w:rsidRDefault="00DF413A" w:rsidP="00DF413A">
      <w:pPr>
        <w:pStyle w:val="NoSpacing"/>
      </w:pPr>
    </w:p>
    <w:p w14:paraId="68BAF2A4" w14:textId="77777777" w:rsidR="00DF413A" w:rsidRDefault="00DF413A" w:rsidP="00DF413A">
      <w:pPr>
        <w:pStyle w:val="NoSpacing"/>
      </w:pPr>
      <w:r>
        <w:t xml:space="preserve">  7 Feb.1484</w:t>
      </w:r>
      <w:r>
        <w:tab/>
        <w:t>He made his Will.   (T.N.A. ref. PROB 11/7/127)</w:t>
      </w:r>
    </w:p>
    <w:p w14:paraId="66FB6C3F" w14:textId="77777777" w:rsidR="00DF413A" w:rsidRDefault="00DF413A" w:rsidP="00DF413A">
      <w:pPr>
        <w:pStyle w:val="NoSpacing"/>
      </w:pPr>
    </w:p>
    <w:p w14:paraId="56749197" w14:textId="77777777" w:rsidR="00DF413A" w:rsidRDefault="00DF413A" w:rsidP="00DF413A">
      <w:pPr>
        <w:pStyle w:val="NoSpacing"/>
      </w:pPr>
    </w:p>
    <w:p w14:paraId="51022C7D" w14:textId="77777777" w:rsidR="00DF413A" w:rsidRDefault="00DF413A" w:rsidP="00DF413A">
      <w:pPr>
        <w:pStyle w:val="NoSpacing"/>
      </w:pPr>
      <w:r>
        <w:t>16 July 2024</w:t>
      </w:r>
    </w:p>
    <w:p w14:paraId="0576F6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81A2A" w14:textId="77777777" w:rsidR="00DF413A" w:rsidRDefault="00DF413A" w:rsidP="009139A6">
      <w:r>
        <w:separator/>
      </w:r>
    </w:p>
  </w:endnote>
  <w:endnote w:type="continuationSeparator" w:id="0">
    <w:p w14:paraId="03CD88BA" w14:textId="77777777" w:rsidR="00DF413A" w:rsidRDefault="00DF41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BBA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E13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71C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32E4A" w14:textId="77777777" w:rsidR="00DF413A" w:rsidRDefault="00DF413A" w:rsidP="009139A6">
      <w:r>
        <w:separator/>
      </w:r>
    </w:p>
  </w:footnote>
  <w:footnote w:type="continuationSeparator" w:id="0">
    <w:p w14:paraId="28182BE0" w14:textId="77777777" w:rsidR="00DF413A" w:rsidRDefault="00DF41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089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1A8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62B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3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18FC"/>
    <w:rsid w:val="00BA00AB"/>
    <w:rsid w:val="00C71834"/>
    <w:rsid w:val="00CB4ED9"/>
    <w:rsid w:val="00DF413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4AE92"/>
  <w15:chartTrackingRefBased/>
  <w15:docId w15:val="{1294ED13-4E38-4CA2-851B-0A1B5397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2024-07-17T19:15:00Z</dcterms:created>
  <dcterms:modified xsi:type="dcterms:W3CDTF">2024-07-17T19:16:00Z</dcterms:modified>
</cp:coreProperties>
</file>