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BA29A" w14:textId="77777777" w:rsidR="00484725" w:rsidRDefault="00484725" w:rsidP="00484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MUCHELDEVERE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d.ca.1402)</w:t>
      </w:r>
    </w:p>
    <w:p w14:paraId="6579CD54" w14:textId="77777777" w:rsidR="00484725" w:rsidRDefault="00484725" w:rsidP="00484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6F220" w14:textId="77777777" w:rsidR="00484725" w:rsidRDefault="00484725" w:rsidP="00484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36A99" w14:textId="77777777" w:rsidR="00484725" w:rsidRDefault="00484725" w:rsidP="00484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Jan.1402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 (C.F.R. 1399-1405 p.167)</w:t>
      </w:r>
    </w:p>
    <w:p w14:paraId="005D5989" w14:textId="77777777" w:rsidR="00484725" w:rsidRDefault="00484725" w:rsidP="00484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408A1B" w14:textId="77777777" w:rsidR="00484725" w:rsidRDefault="00484725" w:rsidP="00484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EDD29" w14:textId="77777777" w:rsidR="00484725" w:rsidRDefault="00484725" w:rsidP="00484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2021</w:t>
      </w:r>
    </w:p>
    <w:p w14:paraId="01CFC1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9B719" w14:textId="77777777" w:rsidR="00484725" w:rsidRDefault="00484725" w:rsidP="009139A6">
      <w:r>
        <w:separator/>
      </w:r>
    </w:p>
  </w:endnote>
  <w:endnote w:type="continuationSeparator" w:id="0">
    <w:p w14:paraId="038E6622" w14:textId="77777777" w:rsidR="00484725" w:rsidRDefault="004847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63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873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1B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C54A7" w14:textId="77777777" w:rsidR="00484725" w:rsidRDefault="00484725" w:rsidP="009139A6">
      <w:r>
        <w:separator/>
      </w:r>
    </w:p>
  </w:footnote>
  <w:footnote w:type="continuationSeparator" w:id="0">
    <w:p w14:paraId="08CF401B" w14:textId="77777777" w:rsidR="00484725" w:rsidRDefault="004847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C64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B46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D19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25"/>
    <w:rsid w:val="000666E0"/>
    <w:rsid w:val="002510B7"/>
    <w:rsid w:val="0048472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640D6"/>
  <w15:chartTrackingRefBased/>
  <w15:docId w15:val="{AF597AED-37D4-4BFC-8AF3-BF3A6FEF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2021-05-21T13:02:00Z</dcterms:created>
  <dcterms:modified xsi:type="dcterms:W3CDTF">2021-05-21T13:02:00Z</dcterms:modified>
</cp:coreProperties>
</file>