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4B19" w14:textId="77777777" w:rsidR="00933267" w:rsidRDefault="00933267" w:rsidP="0093326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MUCHELDEVER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3286F24C" w14:textId="77777777" w:rsidR="00933267" w:rsidRDefault="00933267" w:rsidP="0093326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Wyke.</w:t>
      </w:r>
    </w:p>
    <w:p w14:paraId="7E0A1CE1" w14:textId="77777777" w:rsidR="00933267" w:rsidRDefault="00933267" w:rsidP="0093326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502EAAF" w14:textId="77777777" w:rsidR="00933267" w:rsidRDefault="00933267" w:rsidP="0093326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BF21AA9" w14:textId="77777777" w:rsidR="00933267" w:rsidRDefault="00933267" w:rsidP="0093326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Somerset the moiety of the taxes of a fifteenth and a tenth which were granted to the King at the last Parliament.</w:t>
      </w:r>
    </w:p>
    <w:p w14:paraId="51F58C20" w14:textId="77777777" w:rsidR="00933267" w:rsidRDefault="00933267" w:rsidP="0093326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p.180)</w:t>
      </w:r>
    </w:p>
    <w:p w14:paraId="540D9372" w14:textId="77777777" w:rsidR="00933267" w:rsidRDefault="00933267" w:rsidP="0093326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7DE64DE" w14:textId="77777777" w:rsidR="00933267" w:rsidRDefault="00933267" w:rsidP="0093326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9D05412" w14:textId="77777777" w:rsidR="00933267" w:rsidRDefault="00933267" w:rsidP="0093326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July 2022</w:t>
      </w:r>
    </w:p>
    <w:p w14:paraId="31D984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FE946" w14:textId="77777777" w:rsidR="00933267" w:rsidRDefault="00933267" w:rsidP="009139A6">
      <w:r>
        <w:separator/>
      </w:r>
    </w:p>
  </w:endnote>
  <w:endnote w:type="continuationSeparator" w:id="0">
    <w:p w14:paraId="64B2E022" w14:textId="77777777" w:rsidR="00933267" w:rsidRDefault="009332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F5B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D1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216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37D4A" w14:textId="77777777" w:rsidR="00933267" w:rsidRDefault="00933267" w:rsidP="009139A6">
      <w:r>
        <w:separator/>
      </w:r>
    </w:p>
  </w:footnote>
  <w:footnote w:type="continuationSeparator" w:id="0">
    <w:p w14:paraId="7ED33A10" w14:textId="77777777" w:rsidR="00933267" w:rsidRDefault="009332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06A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CE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C28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267"/>
    <w:rsid w:val="000666E0"/>
    <w:rsid w:val="002510B7"/>
    <w:rsid w:val="005C130B"/>
    <w:rsid w:val="00826F5C"/>
    <w:rsid w:val="009139A6"/>
    <w:rsid w:val="00933267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6902E"/>
  <w15:chartTrackingRefBased/>
  <w15:docId w15:val="{41A9D6A9-F608-4FF5-B18B-D7131DB4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26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2024-02-09T18:58:00Z</dcterms:created>
  <dcterms:modified xsi:type="dcterms:W3CDTF">2024-02-09T18:59:00Z</dcterms:modified>
</cp:coreProperties>
</file>