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2873B" w14:textId="77777777" w:rsidR="00A41592" w:rsidRDefault="00A41592" w:rsidP="00A41592">
      <w:pPr>
        <w:pStyle w:val="NoSpacing"/>
      </w:pPr>
      <w:r>
        <w:rPr>
          <w:u w:val="single"/>
        </w:rPr>
        <w:t>John MUCHANT</w:t>
      </w:r>
      <w:r>
        <w:t xml:space="preserve">     </w:t>
      </w:r>
      <w:proofErr w:type="gramStart"/>
      <w:r>
        <w:t xml:space="preserve">   (</w:t>
      </w:r>
      <w:proofErr w:type="gramEnd"/>
      <w:r>
        <w:t>fl.1414)</w:t>
      </w:r>
    </w:p>
    <w:p w14:paraId="6CCAAB1D" w14:textId="77777777" w:rsidR="00A41592" w:rsidRDefault="00A41592" w:rsidP="00A41592">
      <w:pPr>
        <w:pStyle w:val="NoSpacing"/>
      </w:pPr>
      <w:r>
        <w:t>of East Keal.</w:t>
      </w:r>
    </w:p>
    <w:p w14:paraId="361358B8" w14:textId="77777777" w:rsidR="00A41592" w:rsidRDefault="00A41592" w:rsidP="00A41592">
      <w:pPr>
        <w:pStyle w:val="NoSpacing"/>
      </w:pPr>
    </w:p>
    <w:p w14:paraId="1F3F54F3" w14:textId="77777777" w:rsidR="00A41592" w:rsidRDefault="00A41592" w:rsidP="00A41592">
      <w:pPr>
        <w:pStyle w:val="NoSpacing"/>
      </w:pPr>
    </w:p>
    <w:p w14:paraId="5BAABA67" w14:textId="77777777" w:rsidR="00A41592" w:rsidRDefault="00A41592" w:rsidP="00A41592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3FBDF03D" w14:textId="77777777" w:rsidR="00A41592" w:rsidRDefault="00A41592" w:rsidP="00A41592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74B6206F" w14:textId="77777777" w:rsidR="00A41592" w:rsidRDefault="00A41592" w:rsidP="00A41592">
      <w:pPr>
        <w:pStyle w:val="NoSpacing"/>
      </w:pPr>
      <w:r>
        <w:tab/>
      </w:r>
      <w:r>
        <w:tab/>
        <w:t>and possessions and from others both great and small in Lindsey except</w:t>
      </w:r>
    </w:p>
    <w:p w14:paraId="0A073F15" w14:textId="77777777" w:rsidR="00A41592" w:rsidRDefault="00A41592" w:rsidP="00A41592">
      <w:pPr>
        <w:pStyle w:val="NoSpacing"/>
      </w:pPr>
      <w:r>
        <w:tab/>
      </w:r>
      <w:r>
        <w:tab/>
        <w:t>Lincoln the taxes of two whole fifteenths and tenths.</w:t>
      </w:r>
    </w:p>
    <w:p w14:paraId="530BCCBD" w14:textId="77777777" w:rsidR="00A41592" w:rsidRDefault="00A41592" w:rsidP="00A41592">
      <w:pPr>
        <w:pStyle w:val="NoSpacing"/>
      </w:pPr>
      <w:r>
        <w:tab/>
      </w:r>
      <w:r>
        <w:tab/>
        <w:t>(C.F.R. 1413-22 p.86)</w:t>
      </w:r>
    </w:p>
    <w:p w14:paraId="06BA4CC6" w14:textId="77777777" w:rsidR="00A41592" w:rsidRDefault="00A41592" w:rsidP="00A41592">
      <w:pPr>
        <w:pStyle w:val="NoSpacing"/>
      </w:pPr>
    </w:p>
    <w:p w14:paraId="342000CD" w14:textId="77777777" w:rsidR="00A41592" w:rsidRDefault="00A41592" w:rsidP="00A41592">
      <w:pPr>
        <w:pStyle w:val="NoSpacing"/>
      </w:pPr>
    </w:p>
    <w:p w14:paraId="4ACB8D24" w14:textId="77777777" w:rsidR="00A41592" w:rsidRDefault="00A41592" w:rsidP="00A41592">
      <w:pPr>
        <w:pStyle w:val="NoSpacing"/>
      </w:pPr>
      <w:r>
        <w:t>26 November 2024</w:t>
      </w:r>
    </w:p>
    <w:p w14:paraId="2C0859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D2E73A" w14:textId="77777777" w:rsidR="00A41592" w:rsidRDefault="00A41592" w:rsidP="009139A6">
      <w:r>
        <w:separator/>
      </w:r>
    </w:p>
  </w:endnote>
  <w:endnote w:type="continuationSeparator" w:id="0">
    <w:p w14:paraId="1AFB5E5F" w14:textId="77777777" w:rsidR="00A41592" w:rsidRDefault="00A415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7338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3E7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549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565C3B" w14:textId="77777777" w:rsidR="00A41592" w:rsidRDefault="00A41592" w:rsidP="009139A6">
      <w:r>
        <w:separator/>
      </w:r>
    </w:p>
  </w:footnote>
  <w:footnote w:type="continuationSeparator" w:id="0">
    <w:p w14:paraId="02F0BB06" w14:textId="77777777" w:rsidR="00A41592" w:rsidRDefault="00A415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A73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8DF2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391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92"/>
    <w:rsid w:val="000666E0"/>
    <w:rsid w:val="0023054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41592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D910D"/>
  <w15:chartTrackingRefBased/>
  <w15:docId w15:val="{9E0D4C47-7B09-490A-B3DC-F3D48133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2024-12-02T15:18:00Z</dcterms:created>
  <dcterms:modified xsi:type="dcterms:W3CDTF">2024-12-02T15:18:00Z</dcterms:modified>
</cp:coreProperties>
</file>