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6286B" w14:textId="77777777" w:rsidR="00DF2FFC" w:rsidRDefault="00DF2FFC" w:rsidP="00DF2F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MERYKKE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C697186" w14:textId="77777777" w:rsidR="00DF2FFC" w:rsidRDefault="00DF2FFC" w:rsidP="00DF2F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Winslow, Buckinghamshire. Shoe maker.</w:t>
      </w:r>
    </w:p>
    <w:p w14:paraId="74352E04" w14:textId="77777777" w:rsidR="00DF2FFC" w:rsidRDefault="00DF2FFC" w:rsidP="00DF2FFC">
      <w:pPr>
        <w:rPr>
          <w:rFonts w:ascii="Times New Roman" w:hAnsi="Times New Roman" w:cs="Times New Roman"/>
        </w:rPr>
      </w:pPr>
    </w:p>
    <w:p w14:paraId="373357E6" w14:textId="77777777" w:rsidR="00DF2FFC" w:rsidRDefault="00DF2FFC" w:rsidP="00DF2FFC">
      <w:pPr>
        <w:rPr>
          <w:rFonts w:ascii="Times New Roman" w:hAnsi="Times New Roman" w:cs="Times New Roman"/>
        </w:rPr>
      </w:pPr>
    </w:p>
    <w:p w14:paraId="47BFE38D" w14:textId="77777777" w:rsidR="00DF2FFC" w:rsidRDefault="00DF2FFC" w:rsidP="00DF2F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Hillyng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27897FA0" w14:textId="77777777" w:rsidR="00DF2FFC" w:rsidRDefault="00DF2FFC" w:rsidP="00DF2F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0F1EA13" w14:textId="77777777" w:rsidR="00DF2FFC" w:rsidRDefault="00DF2FFC" w:rsidP="00DF2FFC">
      <w:pPr>
        <w:rPr>
          <w:rFonts w:ascii="Times New Roman" w:hAnsi="Times New Roman" w:cs="Times New Roman"/>
        </w:rPr>
      </w:pPr>
    </w:p>
    <w:p w14:paraId="3BADC9A6" w14:textId="77777777" w:rsidR="00DF2FFC" w:rsidRDefault="00DF2FFC" w:rsidP="00DF2FFC">
      <w:pPr>
        <w:rPr>
          <w:rFonts w:ascii="Times New Roman" w:hAnsi="Times New Roman" w:cs="Times New Roman"/>
        </w:rPr>
      </w:pPr>
    </w:p>
    <w:p w14:paraId="151DAA9E" w14:textId="77777777" w:rsidR="00DF2FFC" w:rsidRDefault="00DF2FFC" w:rsidP="00DF2F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January 2018</w:t>
      </w:r>
    </w:p>
    <w:p w14:paraId="0F52FFB5" w14:textId="77777777" w:rsidR="006B2F86" w:rsidRPr="00E71FC3" w:rsidRDefault="00DF2F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A29F6" w14:textId="77777777" w:rsidR="00DF2FFC" w:rsidRDefault="00DF2FFC" w:rsidP="00E71FC3">
      <w:r>
        <w:separator/>
      </w:r>
    </w:p>
  </w:endnote>
  <w:endnote w:type="continuationSeparator" w:id="0">
    <w:p w14:paraId="1B7EFF05" w14:textId="77777777" w:rsidR="00DF2FFC" w:rsidRDefault="00DF2F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B39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88A62" w14:textId="77777777" w:rsidR="00DF2FFC" w:rsidRDefault="00DF2FFC" w:rsidP="00E71FC3">
      <w:r>
        <w:separator/>
      </w:r>
    </w:p>
  </w:footnote>
  <w:footnote w:type="continuationSeparator" w:id="0">
    <w:p w14:paraId="7FE534DC" w14:textId="77777777" w:rsidR="00DF2FFC" w:rsidRDefault="00DF2F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FFC"/>
    <w:rsid w:val="001A7C09"/>
    <w:rsid w:val="00577BD5"/>
    <w:rsid w:val="00656CBA"/>
    <w:rsid w:val="006A1F77"/>
    <w:rsid w:val="00733BE7"/>
    <w:rsid w:val="00AB52E8"/>
    <w:rsid w:val="00B16D3F"/>
    <w:rsid w:val="00BB41AC"/>
    <w:rsid w:val="00DF2FF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37E50"/>
  <w15:chartTrackingRefBased/>
  <w15:docId w15:val="{9AF8DF55-950E-405D-BAC6-5E62D141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2F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2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2018-02-03T17:15:00Z</dcterms:created>
  <dcterms:modified xsi:type="dcterms:W3CDTF">2018-02-03T17:15:00Z</dcterms:modified>
</cp:coreProperties>
</file>