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0E3" w:rsidRPr="007248DC" w:rsidRDefault="002620E3" w:rsidP="002620E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Richard MERYWETHUR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 (fl.1487)</w:t>
      </w:r>
    </w:p>
    <w:p w:rsidR="002620E3" w:rsidRPr="007248DC" w:rsidRDefault="002620E3" w:rsidP="002620E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Shepardswell, Kent.</w:t>
      </w:r>
    </w:p>
    <w:p w:rsidR="002620E3" w:rsidRPr="007248DC" w:rsidRDefault="002620E3" w:rsidP="002620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0E3" w:rsidRPr="007248DC" w:rsidRDefault="002620E3" w:rsidP="002620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0E3" w:rsidRPr="007248DC" w:rsidRDefault="002620E3" w:rsidP="002620E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ab/>
        <w:t>1487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p.329)</w:t>
      </w:r>
    </w:p>
    <w:p w:rsidR="002620E3" w:rsidRPr="007248DC" w:rsidRDefault="002620E3" w:rsidP="002620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0E3" w:rsidRPr="007248DC" w:rsidRDefault="002620E3" w:rsidP="002620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0E3" w:rsidRPr="007248DC" w:rsidRDefault="002620E3" w:rsidP="002620E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0E3" w:rsidRDefault="002620E3" w:rsidP="00564E3C">
      <w:pPr>
        <w:spacing w:after="0" w:line="240" w:lineRule="auto"/>
      </w:pPr>
      <w:r>
        <w:separator/>
      </w:r>
    </w:p>
  </w:endnote>
  <w:endnote w:type="continuationSeparator" w:id="0">
    <w:p w:rsidR="002620E3" w:rsidRDefault="002620E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620E3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0E3" w:rsidRDefault="002620E3" w:rsidP="00564E3C">
      <w:pPr>
        <w:spacing w:after="0" w:line="240" w:lineRule="auto"/>
      </w:pPr>
      <w:r>
        <w:separator/>
      </w:r>
    </w:p>
  </w:footnote>
  <w:footnote w:type="continuationSeparator" w:id="0">
    <w:p w:rsidR="002620E3" w:rsidRDefault="002620E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0E3"/>
    <w:rsid w:val="002620E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D5B094-499B-479A-A836-909191AE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2016-01-05T19:37:00Z</dcterms:created>
  <dcterms:modified xsi:type="dcterms:W3CDTF">2016-01-05T19:38:00Z</dcterms:modified>
</cp:coreProperties>
</file>