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CD8" w:rsidRDefault="00D54CD8" w:rsidP="00D54C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MERYWEDYR (</w:t>
      </w:r>
      <w:proofErr w:type="gramStart"/>
      <w:r>
        <w:rPr>
          <w:rFonts w:ascii="Times New Roman" w:hAnsi="Times New Roman" w:cs="Times New Roman"/>
          <w:u w:val="single"/>
        </w:rPr>
        <w:t>MERRYWEATHER)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D54CD8" w:rsidRDefault="00D54CD8" w:rsidP="00D54C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, Kent. Labourer.</w:t>
      </w:r>
    </w:p>
    <w:p w:rsidR="00D54CD8" w:rsidRDefault="00D54CD8" w:rsidP="00D54CD8">
      <w:pPr>
        <w:rPr>
          <w:rFonts w:ascii="Times New Roman" w:hAnsi="Times New Roman" w:cs="Times New Roman"/>
        </w:rPr>
      </w:pPr>
    </w:p>
    <w:p w:rsidR="00D54CD8" w:rsidRDefault="00D54CD8" w:rsidP="00D54CD8">
      <w:pPr>
        <w:rPr>
          <w:rFonts w:ascii="Times New Roman" w:hAnsi="Times New Roman" w:cs="Times New Roman"/>
        </w:rPr>
      </w:pPr>
    </w:p>
    <w:p w:rsidR="00D54CD8" w:rsidRDefault="00D54CD8" w:rsidP="00D54C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Bourne, Prior of Rochester Cathedral(q.v.), brought a pliant of</w:t>
      </w:r>
    </w:p>
    <w:p w:rsidR="00D54CD8" w:rsidRDefault="00D54CD8" w:rsidP="00D54C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trespass and taking against him, William </w:t>
      </w:r>
      <w:proofErr w:type="spellStart"/>
      <w:r>
        <w:rPr>
          <w:rFonts w:ascii="Times New Roman" w:hAnsi="Times New Roman" w:cs="Times New Roman"/>
        </w:rPr>
        <w:t>Mallyng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 Abbey(q.v.), </w:t>
      </w:r>
    </w:p>
    <w:p w:rsidR="00D54CD8" w:rsidRDefault="00D54CD8" w:rsidP="00D54CD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Aysshby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Hoyte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Costedyll</w:t>
      </w:r>
      <w:proofErr w:type="spellEnd"/>
      <w:r>
        <w:rPr>
          <w:rFonts w:ascii="Times New Roman" w:hAnsi="Times New Roman" w:cs="Times New Roman"/>
        </w:rPr>
        <w:t xml:space="preserve">(q.v.), John Man(q.v.), William Man(q.v.), William </w:t>
      </w:r>
      <w:proofErr w:type="spellStart"/>
      <w:r>
        <w:rPr>
          <w:rFonts w:ascii="Times New Roman" w:hAnsi="Times New Roman" w:cs="Times New Roman"/>
        </w:rPr>
        <w:t>Gybbys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Millys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 xml:space="preserve">(q.v.), Thomas Essex, Abbot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Tylby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Kember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:rsidR="00D54CD8" w:rsidRDefault="00D54CD8" w:rsidP="00D54CD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, except John </w:t>
      </w:r>
      <w:proofErr w:type="spellStart"/>
      <w:r>
        <w:rPr>
          <w:rFonts w:ascii="Times New Roman" w:hAnsi="Times New Roman" w:cs="Times New Roman"/>
        </w:rPr>
        <w:t>Myllys</w:t>
      </w:r>
      <w:proofErr w:type="spellEnd"/>
      <w:r>
        <w:rPr>
          <w:rFonts w:ascii="Times New Roman" w:hAnsi="Times New Roman" w:cs="Times New Roman"/>
        </w:rPr>
        <w:t>.]</w:t>
      </w:r>
    </w:p>
    <w:p w:rsidR="00D54CD8" w:rsidRDefault="00D54CD8" w:rsidP="00D54C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54CD8" w:rsidRDefault="00D54CD8" w:rsidP="00D54CD8">
      <w:pPr>
        <w:rPr>
          <w:rFonts w:ascii="Times New Roman" w:hAnsi="Times New Roman" w:cs="Times New Roman"/>
        </w:rPr>
      </w:pPr>
    </w:p>
    <w:p w:rsidR="00D54CD8" w:rsidRDefault="00D54CD8" w:rsidP="00D54CD8">
      <w:pPr>
        <w:rPr>
          <w:rFonts w:ascii="Times New Roman" w:hAnsi="Times New Roman" w:cs="Times New Roman"/>
        </w:rPr>
      </w:pPr>
    </w:p>
    <w:p w:rsidR="00D54CD8" w:rsidRDefault="00D54CD8" w:rsidP="00D54C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2017</w:t>
      </w:r>
    </w:p>
    <w:p w:rsidR="006B2F86" w:rsidRPr="00E71FC3" w:rsidRDefault="00D54C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CD8" w:rsidRDefault="00D54CD8" w:rsidP="00E71FC3">
      <w:r>
        <w:separator/>
      </w:r>
    </w:p>
  </w:endnote>
  <w:endnote w:type="continuationSeparator" w:id="0">
    <w:p w:rsidR="00D54CD8" w:rsidRDefault="00D54C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CD8" w:rsidRDefault="00D54CD8" w:rsidP="00E71FC3">
      <w:r>
        <w:separator/>
      </w:r>
    </w:p>
  </w:footnote>
  <w:footnote w:type="continuationSeparator" w:id="0">
    <w:p w:rsidR="00D54CD8" w:rsidRDefault="00D54C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D8"/>
    <w:rsid w:val="001A7C09"/>
    <w:rsid w:val="00577BD5"/>
    <w:rsid w:val="00656CBA"/>
    <w:rsid w:val="006A1F77"/>
    <w:rsid w:val="00733BE7"/>
    <w:rsid w:val="00AB52E8"/>
    <w:rsid w:val="00B16D3F"/>
    <w:rsid w:val="00BB41AC"/>
    <w:rsid w:val="00D54C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F6260-EC14-456F-AE70-DB21BD72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4C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2017-03-23T22:19:00Z</dcterms:created>
  <dcterms:modified xsi:type="dcterms:W3CDTF">2017-03-23T22:19:00Z</dcterms:modified>
</cp:coreProperties>
</file>