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C03" w:rsidRPr="007248DC" w:rsidRDefault="001B2C03" w:rsidP="001B2C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Harry MERYWEDYR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(fl.1475)</w:t>
      </w:r>
    </w:p>
    <w:p w:rsidR="001B2C03" w:rsidRPr="007248DC" w:rsidRDefault="001B2C03" w:rsidP="001B2C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Faversham, Kent.</w:t>
      </w:r>
    </w:p>
    <w:p w:rsidR="001B2C03" w:rsidRPr="007248DC" w:rsidRDefault="001B2C03" w:rsidP="001B2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2C03" w:rsidRPr="007248DC" w:rsidRDefault="001B2C03" w:rsidP="001B2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2C03" w:rsidRPr="007248DC" w:rsidRDefault="001B2C03" w:rsidP="001B2C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1475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1B2C03" w:rsidRPr="007248DC" w:rsidRDefault="001B2C03" w:rsidP="001B2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2C03" w:rsidRPr="007248DC" w:rsidRDefault="001B2C03" w:rsidP="001B2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2C03" w:rsidRPr="007248DC" w:rsidRDefault="001B2C03" w:rsidP="001B2C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C03" w:rsidRDefault="001B2C03" w:rsidP="00564E3C">
      <w:pPr>
        <w:spacing w:after="0" w:line="240" w:lineRule="auto"/>
      </w:pPr>
      <w:r>
        <w:separator/>
      </w:r>
    </w:p>
  </w:endnote>
  <w:endnote w:type="continuationSeparator" w:id="0">
    <w:p w:rsidR="001B2C03" w:rsidRDefault="001B2C0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B2C03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C03" w:rsidRDefault="001B2C03" w:rsidP="00564E3C">
      <w:pPr>
        <w:spacing w:after="0" w:line="240" w:lineRule="auto"/>
      </w:pPr>
      <w:r>
        <w:separator/>
      </w:r>
    </w:p>
  </w:footnote>
  <w:footnote w:type="continuationSeparator" w:id="0">
    <w:p w:rsidR="001B2C03" w:rsidRDefault="001B2C0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03"/>
    <w:rsid w:val="001B2C0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6FE6A-B2DF-45CC-90F8-1BCB97A1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2016-01-05T19:36:00Z</dcterms:created>
  <dcterms:modified xsi:type="dcterms:W3CDTF">2016-01-05T19:37:00Z</dcterms:modified>
</cp:coreProperties>
</file>