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646" w:rsidRPr="00794646" w:rsidRDefault="00794646" w:rsidP="007946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94646">
        <w:rPr>
          <w:rFonts w:ascii="Times New Roman" w:hAnsi="Times New Roman" w:cs="Times New Roman"/>
          <w:sz w:val="24"/>
          <w:szCs w:val="24"/>
          <w:u w:val="single"/>
        </w:rPr>
        <w:t>William MERYWEDER</w:t>
      </w:r>
      <w:r w:rsidRPr="00794646">
        <w:rPr>
          <w:rFonts w:ascii="Times New Roman" w:hAnsi="Times New Roman" w:cs="Times New Roman"/>
          <w:sz w:val="24"/>
          <w:szCs w:val="24"/>
        </w:rPr>
        <w:t xml:space="preserve">      (fl.1426)</w:t>
      </w:r>
    </w:p>
    <w:p w:rsidR="00794646" w:rsidRPr="00794646" w:rsidRDefault="00794646" w:rsidP="007946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94646">
        <w:rPr>
          <w:rFonts w:ascii="Times New Roman" w:hAnsi="Times New Roman" w:cs="Times New Roman"/>
          <w:sz w:val="24"/>
          <w:szCs w:val="24"/>
        </w:rPr>
        <w:t>of Canterbury.</w:t>
      </w:r>
    </w:p>
    <w:p w:rsidR="00794646" w:rsidRPr="00794646" w:rsidRDefault="00794646" w:rsidP="007946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4646" w:rsidRPr="00794646" w:rsidRDefault="00794646" w:rsidP="007946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4646" w:rsidRPr="00794646" w:rsidRDefault="00794646" w:rsidP="007946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94646">
        <w:rPr>
          <w:rFonts w:ascii="Times New Roman" w:hAnsi="Times New Roman" w:cs="Times New Roman"/>
          <w:sz w:val="24"/>
          <w:szCs w:val="24"/>
        </w:rPr>
        <w:tab/>
        <w:t>1426</w:t>
      </w:r>
      <w:r w:rsidRPr="00794646">
        <w:rPr>
          <w:rFonts w:ascii="Times New Roman" w:hAnsi="Times New Roman" w:cs="Times New Roman"/>
          <w:sz w:val="24"/>
          <w:szCs w:val="24"/>
        </w:rPr>
        <w:tab/>
        <w:t>He made his Will.   (Plomer p.329)</w:t>
      </w:r>
    </w:p>
    <w:p w:rsidR="00794646" w:rsidRPr="00794646" w:rsidRDefault="00794646" w:rsidP="007946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4646" w:rsidRPr="00794646" w:rsidRDefault="00794646" w:rsidP="007946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4646" w:rsidRPr="00794646" w:rsidRDefault="00794646" w:rsidP="007946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94646"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794646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7946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646" w:rsidRDefault="00794646" w:rsidP="00564E3C">
      <w:pPr>
        <w:spacing w:after="0" w:line="240" w:lineRule="auto"/>
      </w:pPr>
      <w:r>
        <w:separator/>
      </w:r>
    </w:p>
  </w:endnote>
  <w:endnote w:type="continuationSeparator" w:id="0">
    <w:p w:rsidR="00794646" w:rsidRDefault="0079464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94646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646" w:rsidRDefault="00794646" w:rsidP="00564E3C">
      <w:pPr>
        <w:spacing w:after="0" w:line="240" w:lineRule="auto"/>
      </w:pPr>
      <w:r>
        <w:separator/>
      </w:r>
    </w:p>
  </w:footnote>
  <w:footnote w:type="continuationSeparator" w:id="0">
    <w:p w:rsidR="00794646" w:rsidRDefault="0079464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46"/>
    <w:rsid w:val="00372DC6"/>
    <w:rsid w:val="00564E3C"/>
    <w:rsid w:val="0064591D"/>
    <w:rsid w:val="0079464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E31E9E-EAAA-40A2-B8EA-70B8E329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2016-01-09T20:57:00Z</dcterms:created>
  <dcterms:modified xsi:type="dcterms:W3CDTF">2016-01-09T20:58:00Z</dcterms:modified>
</cp:coreProperties>
</file>