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727" w:rsidRDefault="00306727" w:rsidP="00306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MERYWEDER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306727" w:rsidRDefault="00306727" w:rsidP="003067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6727" w:rsidRDefault="00306727" w:rsidP="003067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6727" w:rsidRDefault="00306727" w:rsidP="00306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 Essex,</w:t>
      </w:r>
    </w:p>
    <w:p w:rsidR="00306727" w:rsidRDefault="00306727" w:rsidP="00306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Benstede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06727" w:rsidRDefault="00306727" w:rsidP="00306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24-66)</w:t>
      </w:r>
    </w:p>
    <w:p w:rsidR="00306727" w:rsidRDefault="00306727" w:rsidP="003067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6727" w:rsidRDefault="00306727" w:rsidP="003067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6727" w:rsidRPr="000664B5" w:rsidRDefault="00306727" w:rsidP="00306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2016</w:t>
      </w:r>
    </w:p>
    <w:p w:rsidR="006B2F86" w:rsidRPr="00306727" w:rsidRDefault="0030672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3067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727" w:rsidRDefault="00306727" w:rsidP="00E71FC3">
      <w:pPr>
        <w:spacing w:after="0" w:line="240" w:lineRule="auto"/>
      </w:pPr>
      <w:r>
        <w:separator/>
      </w:r>
    </w:p>
  </w:endnote>
  <w:endnote w:type="continuationSeparator" w:id="0">
    <w:p w:rsidR="00306727" w:rsidRDefault="003067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727" w:rsidRDefault="00306727" w:rsidP="00E71FC3">
      <w:pPr>
        <w:spacing w:after="0" w:line="240" w:lineRule="auto"/>
      </w:pPr>
      <w:r>
        <w:separator/>
      </w:r>
    </w:p>
  </w:footnote>
  <w:footnote w:type="continuationSeparator" w:id="0">
    <w:p w:rsidR="00306727" w:rsidRDefault="003067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727"/>
    <w:rsid w:val="0030672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BB0AB"/>
  <w15:chartTrackingRefBased/>
  <w15:docId w15:val="{4A2ECD57-3D59-41EC-B9AD-B9C1A0C94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2016-03-15T17:01:00Z</dcterms:created>
  <dcterms:modified xsi:type="dcterms:W3CDTF">2016-03-15T17:01:00Z</dcterms:modified>
</cp:coreProperties>
</file>