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D7E15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MERYWEDER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01AAC1F3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F4459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4DBF3C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Jan.1428</w:t>
      </w:r>
      <w:r>
        <w:rPr>
          <w:rFonts w:ascii="Times New Roman" w:hAnsi="Times New Roman" w:cs="Times New Roman"/>
          <w:sz w:val="24"/>
          <w:szCs w:val="24"/>
        </w:rPr>
        <w:tab/>
        <w:t xml:space="preserve">Matilda Horsman of Rickmansworth, </w:t>
      </w:r>
      <w:proofErr w:type="spellStart"/>
      <w:r>
        <w:rPr>
          <w:rFonts w:ascii="Times New Roman" w:hAnsi="Times New Roman" w:cs="Times New Roman"/>
          <w:sz w:val="24"/>
          <w:szCs w:val="24"/>
        </w:rPr>
        <w:t>Herfordshire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him an</w:t>
      </w:r>
    </w:p>
    <w:p w14:paraId="0FAE346C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 of her Will.</w:t>
      </w:r>
    </w:p>
    <w:p w14:paraId="291DBB9F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74B398ED" w14:textId="77777777" w:rsidR="006D7E92" w:rsidRDefault="006D7E92" w:rsidP="006D7E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p.230)</w:t>
      </w:r>
    </w:p>
    <w:p w14:paraId="28FEB7F5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3EF38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D208C" w14:textId="77777777" w:rsidR="006D7E92" w:rsidRDefault="006D7E92" w:rsidP="006D7E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24F1CC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C7E01" w14:textId="77777777" w:rsidR="006D7E92" w:rsidRDefault="006D7E92" w:rsidP="009139A6">
      <w:r>
        <w:separator/>
      </w:r>
    </w:p>
  </w:endnote>
  <w:endnote w:type="continuationSeparator" w:id="0">
    <w:p w14:paraId="4359178D" w14:textId="77777777" w:rsidR="006D7E92" w:rsidRDefault="006D7E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0A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212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5A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F1A4" w14:textId="77777777" w:rsidR="006D7E92" w:rsidRDefault="006D7E92" w:rsidP="009139A6">
      <w:r>
        <w:separator/>
      </w:r>
    </w:p>
  </w:footnote>
  <w:footnote w:type="continuationSeparator" w:id="0">
    <w:p w14:paraId="23964615" w14:textId="77777777" w:rsidR="006D7E92" w:rsidRDefault="006D7E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CA8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5E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52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92"/>
    <w:rsid w:val="000666E0"/>
    <w:rsid w:val="002510B7"/>
    <w:rsid w:val="005C130B"/>
    <w:rsid w:val="006D7E9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8531"/>
  <w15:chartTrackingRefBased/>
  <w15:docId w15:val="{8BB3E121-048D-4CCB-952D-EF50FB74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2021-04-25T19:15:00Z</dcterms:created>
  <dcterms:modified xsi:type="dcterms:W3CDTF">2021-04-25T19:15:00Z</dcterms:modified>
</cp:coreProperties>
</file>