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1D3" w:rsidRDefault="006C01D3" w:rsidP="006C01D3">
      <w:pPr>
        <w:pStyle w:val="NoSpacing"/>
      </w:pPr>
      <w:r>
        <w:rPr>
          <w:u w:val="single"/>
        </w:rPr>
        <w:t>John MERYWEDER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6C01D3" w:rsidRDefault="006C01D3" w:rsidP="006C01D3">
      <w:pPr>
        <w:pStyle w:val="NoSpacing"/>
      </w:pPr>
    </w:p>
    <w:p w:rsidR="006C01D3" w:rsidRDefault="006C01D3" w:rsidP="006C01D3">
      <w:pPr>
        <w:pStyle w:val="NoSpacing"/>
      </w:pPr>
    </w:p>
    <w:p w:rsidR="006C01D3" w:rsidRDefault="006C01D3" w:rsidP="006C01D3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6C01D3" w:rsidRDefault="006C01D3" w:rsidP="006C01D3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6C01D3" w:rsidRDefault="006C01D3" w:rsidP="006C01D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6C01D3" w:rsidRDefault="006C01D3" w:rsidP="006C01D3">
      <w:pPr>
        <w:pStyle w:val="NoSpacing"/>
      </w:pPr>
    </w:p>
    <w:p w:rsidR="006C01D3" w:rsidRDefault="006C01D3" w:rsidP="006C01D3">
      <w:pPr>
        <w:pStyle w:val="NoSpacing"/>
      </w:pPr>
    </w:p>
    <w:p w:rsidR="006C01D3" w:rsidRDefault="006C01D3" w:rsidP="006C01D3">
      <w:pPr>
        <w:pStyle w:val="NoSpacing"/>
      </w:pPr>
      <w:r>
        <w:t>30 June 2017</w:t>
      </w:r>
    </w:p>
    <w:p w:rsidR="006B2F86" w:rsidRPr="006C01D3" w:rsidRDefault="006C01D3" w:rsidP="00E71FC3">
      <w:pPr>
        <w:pStyle w:val="NoSpacing"/>
      </w:pPr>
      <w:bookmarkStart w:id="0" w:name="_GoBack"/>
      <w:bookmarkEnd w:id="0"/>
    </w:p>
    <w:sectPr w:rsidR="006B2F86" w:rsidRPr="006C01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1D3" w:rsidRDefault="006C01D3" w:rsidP="00E71FC3">
      <w:pPr>
        <w:spacing w:after="0" w:line="240" w:lineRule="auto"/>
      </w:pPr>
      <w:r>
        <w:separator/>
      </w:r>
    </w:p>
  </w:endnote>
  <w:endnote w:type="continuationSeparator" w:id="0">
    <w:p w:rsidR="006C01D3" w:rsidRDefault="006C01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1D3" w:rsidRDefault="006C01D3" w:rsidP="00E71FC3">
      <w:pPr>
        <w:spacing w:after="0" w:line="240" w:lineRule="auto"/>
      </w:pPr>
      <w:r>
        <w:separator/>
      </w:r>
    </w:p>
  </w:footnote>
  <w:footnote w:type="continuationSeparator" w:id="0">
    <w:p w:rsidR="006C01D3" w:rsidRDefault="006C01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D3"/>
    <w:rsid w:val="001A7C09"/>
    <w:rsid w:val="00577BD5"/>
    <w:rsid w:val="00656CBA"/>
    <w:rsid w:val="006A1F77"/>
    <w:rsid w:val="006C01D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B7D80"/>
  <w15:chartTrackingRefBased/>
  <w15:docId w15:val="{0BE0A7B4-9A2B-434D-9021-66640D52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2017-06-30T20:53:00Z</dcterms:created>
  <dcterms:modified xsi:type="dcterms:W3CDTF">2017-06-30T20:53:00Z</dcterms:modified>
</cp:coreProperties>
</file>