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6A450C" w14:textId="77777777" w:rsidR="00EB6F07" w:rsidRDefault="00EB6F07" w:rsidP="00EB6F0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MERYTONG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38E7D1F3" w14:textId="77777777" w:rsidR="00EB6F07" w:rsidRDefault="00EB6F07" w:rsidP="00EB6F0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Thorney in </w:t>
      </w:r>
      <w:proofErr w:type="spellStart"/>
      <w:r>
        <w:rPr>
          <w:rFonts w:cs="Times New Roman"/>
          <w:szCs w:val="24"/>
        </w:rPr>
        <w:t>Wyddial</w:t>
      </w:r>
      <w:proofErr w:type="spellEnd"/>
      <w:r>
        <w:rPr>
          <w:rFonts w:cs="Times New Roman"/>
          <w:szCs w:val="24"/>
        </w:rPr>
        <w:t>, Hertfordshire. Husbandman.</w:t>
      </w:r>
    </w:p>
    <w:p w14:paraId="306E2308" w14:textId="77777777" w:rsidR="00EB6F07" w:rsidRDefault="00EB6F07" w:rsidP="00EB6F07">
      <w:pPr>
        <w:pStyle w:val="NoSpacing"/>
        <w:rPr>
          <w:rFonts w:cs="Times New Roman"/>
          <w:szCs w:val="24"/>
        </w:rPr>
      </w:pPr>
    </w:p>
    <w:p w14:paraId="0C42B5E3" w14:textId="77777777" w:rsidR="00EB6F07" w:rsidRDefault="00EB6F07" w:rsidP="00EB6F07">
      <w:pPr>
        <w:pStyle w:val="NoSpacing"/>
        <w:rPr>
          <w:rFonts w:cs="Times New Roman"/>
          <w:szCs w:val="24"/>
        </w:rPr>
      </w:pPr>
    </w:p>
    <w:p w14:paraId="76487FFB" w14:textId="77777777" w:rsidR="00EB6F07" w:rsidRDefault="00EB6F07" w:rsidP="00EB6F0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 xml:space="preserve">Thomas Percy, Prior of Holy Trinity Church, </w:t>
      </w:r>
      <w:proofErr w:type="spellStart"/>
      <w:r>
        <w:rPr>
          <w:rFonts w:cs="Times New Roman"/>
          <w:szCs w:val="24"/>
        </w:rPr>
        <w:t>Aldgate</w:t>
      </w:r>
      <w:proofErr w:type="spellEnd"/>
      <w:r>
        <w:rPr>
          <w:rFonts w:cs="Times New Roman"/>
          <w:szCs w:val="24"/>
        </w:rPr>
        <w:t xml:space="preserve">, London(q.v.), </w:t>
      </w:r>
    </w:p>
    <w:p w14:paraId="5662BB11" w14:textId="77777777" w:rsidR="00EB6F07" w:rsidRDefault="00EB6F07" w:rsidP="00EB6F0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brought a plaint of debt against him and three others.</w:t>
      </w:r>
    </w:p>
    <w:p w14:paraId="24AF50D2" w14:textId="77777777" w:rsidR="00EB6F07" w:rsidRDefault="00EB6F07" w:rsidP="00EB6F0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>
          <w:rPr>
            <w:rStyle w:val="Hyperlink"/>
            <w:rFonts w:cs="Times New Roman"/>
            <w:szCs w:val="24"/>
          </w:rPr>
          <w:t xml:space="preserve">http://aalt.law.uh.edu/Indices/CP40Indices/CP40no883Pl.htm  </w:t>
        </w:r>
      </w:hyperlink>
      <w:r>
        <w:rPr>
          <w:rFonts w:cs="Times New Roman"/>
          <w:szCs w:val="24"/>
        </w:rPr>
        <w:t>)</w:t>
      </w:r>
    </w:p>
    <w:p w14:paraId="74BC535D" w14:textId="77777777" w:rsidR="00EB6F07" w:rsidRDefault="00EB6F07" w:rsidP="00EB6F07">
      <w:pPr>
        <w:pStyle w:val="NoSpacing"/>
        <w:rPr>
          <w:rFonts w:cs="Times New Roman"/>
          <w:szCs w:val="24"/>
        </w:rPr>
      </w:pPr>
    </w:p>
    <w:p w14:paraId="77D71722" w14:textId="77777777" w:rsidR="00EB6F07" w:rsidRDefault="00EB6F07" w:rsidP="00EB6F07">
      <w:pPr>
        <w:pStyle w:val="NoSpacing"/>
        <w:rPr>
          <w:rFonts w:cs="Times New Roman"/>
          <w:szCs w:val="24"/>
        </w:rPr>
      </w:pPr>
    </w:p>
    <w:p w14:paraId="119F7967" w14:textId="77777777" w:rsidR="00EB6F07" w:rsidRDefault="00EB6F07" w:rsidP="00EB6F0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22 December 2022</w:t>
      </w:r>
    </w:p>
    <w:p w14:paraId="2C26564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B1BD8F" w14:textId="77777777" w:rsidR="00EB6F07" w:rsidRDefault="00EB6F07" w:rsidP="009139A6">
      <w:r>
        <w:separator/>
      </w:r>
    </w:p>
  </w:endnote>
  <w:endnote w:type="continuationSeparator" w:id="0">
    <w:p w14:paraId="598A2F33" w14:textId="77777777" w:rsidR="00EB6F07" w:rsidRDefault="00EB6F0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B1F8B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61AA9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776B5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C79E74" w14:textId="77777777" w:rsidR="00EB6F07" w:rsidRDefault="00EB6F07" w:rsidP="009139A6">
      <w:r>
        <w:separator/>
      </w:r>
    </w:p>
  </w:footnote>
  <w:footnote w:type="continuationSeparator" w:id="0">
    <w:p w14:paraId="0FFA2D35" w14:textId="77777777" w:rsidR="00EB6F07" w:rsidRDefault="00EB6F0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CDE2A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2A111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A2364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6F07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EB6F07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01DA46"/>
  <w15:chartTrackingRefBased/>
  <w15:docId w15:val="{B83DED2B-C257-45DB-8004-1D6C9C170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EB6F0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52</Words>
  <Characters>303</Characters>
  <Application>Microsoft Office Word</Application>
  <DocSecurity>0</DocSecurity>
  <Lines>2</Lines>
  <Paragraphs>1</Paragraphs>
  <ScaleCrop>false</ScaleCrop>
  <Company/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2023-02-03T21:46:00Z</dcterms:created>
  <dcterms:modified xsi:type="dcterms:W3CDTF">2023-02-03T21:46:00Z</dcterms:modified>
</cp:coreProperties>
</file>