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E7EE6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MERYTON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fl.1402)</w:t>
      </w:r>
    </w:p>
    <w:p w14:paraId="42A70749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CF4B2C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7838DAE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18 Apr.1402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He was a witness when Sir Richard 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(q.v.) granted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</w:t>
      </w:r>
      <w:proofErr w:type="gramEnd"/>
    </w:p>
    <w:p w14:paraId="6CDF3CFA" w14:textId="77777777" w:rsidR="00F15C23" w:rsidRPr="00560AA9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Brandon and its appurtenances in the county of Warwick </w:t>
      </w:r>
      <w:proofErr w:type="gramStart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>and also</w:t>
      </w:r>
      <w:proofErr w:type="gramEnd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claims in all other lands, tenements, rents, reversions, services, fees and advowsons and all other appurtenances in the counties of Warwick, Leicester, Northampton and Shropshire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Sir Simon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Felbrygge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(q.v.) and others.</w:t>
      </w:r>
    </w:p>
    <w:p w14:paraId="4B332AD2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(</w:t>
      </w:r>
      <w:hyperlink r:id="rId6" w:history="1">
        <w:r w:rsidRPr="004513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www.mss-cat.nottingham.ac.uk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ref. Mi D 4728)</w:t>
      </w:r>
    </w:p>
    <w:p w14:paraId="04FE98A1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31FFE7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33093A" w14:textId="77777777" w:rsidR="00F15C23" w:rsidRDefault="00F15C23" w:rsidP="00F15C2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14 March 2021</w:t>
      </w:r>
    </w:p>
    <w:p w14:paraId="4E3363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53C2D" w14:textId="77777777" w:rsidR="00F15C23" w:rsidRDefault="00F15C23" w:rsidP="009139A6">
      <w:r>
        <w:separator/>
      </w:r>
    </w:p>
  </w:endnote>
  <w:endnote w:type="continuationSeparator" w:id="0">
    <w:p w14:paraId="1E37DA91" w14:textId="77777777" w:rsidR="00F15C23" w:rsidRDefault="00F15C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8F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0E5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531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745BE" w14:textId="77777777" w:rsidR="00F15C23" w:rsidRDefault="00F15C23" w:rsidP="009139A6">
      <w:r>
        <w:separator/>
      </w:r>
    </w:p>
  </w:footnote>
  <w:footnote w:type="continuationSeparator" w:id="0">
    <w:p w14:paraId="455A8DD0" w14:textId="77777777" w:rsidR="00F15C23" w:rsidRDefault="00F15C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3C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B28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48F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23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15C2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9BFB"/>
  <w15:chartTrackingRefBased/>
  <w15:docId w15:val="{29A76EE4-F8DA-45A4-8DEA-87CB16BC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5C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s-cat.nottingha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2021-03-14T21:22:00Z</dcterms:created>
  <dcterms:modified xsi:type="dcterms:W3CDTF">2021-03-14T21:22:00Z</dcterms:modified>
</cp:coreProperties>
</file>