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B73" w:rsidRPr="007248DC" w:rsidRDefault="00FC6B73" w:rsidP="00FC6B7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  <w:u w:val="single"/>
        </w:rPr>
        <w:t>Henry MERYSHAM, senior</w:t>
      </w:r>
      <w:r w:rsidRPr="007248DC">
        <w:rPr>
          <w:rFonts w:ascii="Times New Roman" w:hAnsi="Times New Roman" w:cs="Times New Roman"/>
          <w:sz w:val="24"/>
          <w:szCs w:val="24"/>
        </w:rPr>
        <w:t xml:space="preserve">     (fl.1483-4)</w:t>
      </w:r>
    </w:p>
    <w:p w:rsidR="00FC6B73" w:rsidRPr="007248DC" w:rsidRDefault="00FC6B73" w:rsidP="00FC6B7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</w:rPr>
        <w:t>of Boughton Monchelsey, Kent.</w:t>
      </w:r>
    </w:p>
    <w:p w:rsidR="00FC6B73" w:rsidRPr="007248DC" w:rsidRDefault="00FC6B73" w:rsidP="00FC6B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C6B73" w:rsidRPr="007248DC" w:rsidRDefault="00FC6B73" w:rsidP="00FC6B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C6B73" w:rsidRPr="007248DC" w:rsidRDefault="00FC6B73" w:rsidP="00FC6B7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</w:rPr>
        <w:t xml:space="preserve">         1483-4</w:t>
      </w:r>
      <w:r w:rsidRPr="007248DC">
        <w:rPr>
          <w:rFonts w:ascii="Times New Roman" w:hAnsi="Times New Roman" w:cs="Times New Roman"/>
          <w:sz w:val="24"/>
          <w:szCs w:val="24"/>
        </w:rPr>
        <w:tab/>
        <w:t>He made his Will.   (Plomer p.329)</w:t>
      </w:r>
    </w:p>
    <w:p w:rsidR="00FC6B73" w:rsidRPr="007248DC" w:rsidRDefault="00FC6B73" w:rsidP="00FC6B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C6B73" w:rsidRPr="007248DC" w:rsidRDefault="00FC6B73" w:rsidP="00FC6B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C6B73" w:rsidRPr="007248DC" w:rsidRDefault="00FC6B73" w:rsidP="00FC6B7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</w:rPr>
        <w:t>29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6B73" w:rsidRDefault="00FC6B73" w:rsidP="00564E3C">
      <w:pPr>
        <w:spacing w:after="0" w:line="240" w:lineRule="auto"/>
      </w:pPr>
      <w:r>
        <w:separator/>
      </w:r>
    </w:p>
  </w:endnote>
  <w:endnote w:type="continuationSeparator" w:id="0">
    <w:p w:rsidR="00FC6B73" w:rsidRDefault="00FC6B7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C6B73">
      <w:rPr>
        <w:rFonts w:ascii="Times New Roman" w:hAnsi="Times New Roman" w:cs="Times New Roman"/>
        <w:noProof/>
        <w:sz w:val="24"/>
        <w:szCs w:val="24"/>
      </w:rPr>
      <w:t>5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6B73" w:rsidRDefault="00FC6B73" w:rsidP="00564E3C">
      <w:pPr>
        <w:spacing w:after="0" w:line="240" w:lineRule="auto"/>
      </w:pPr>
      <w:r>
        <w:separator/>
      </w:r>
    </w:p>
  </w:footnote>
  <w:footnote w:type="continuationSeparator" w:id="0">
    <w:p w:rsidR="00FC6B73" w:rsidRDefault="00FC6B7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B73"/>
    <w:rsid w:val="00372DC6"/>
    <w:rsid w:val="00564E3C"/>
    <w:rsid w:val="0064591D"/>
    <w:rsid w:val="00DD5B8A"/>
    <w:rsid w:val="00EB41B8"/>
    <w:rsid w:val="00F14DE1"/>
    <w:rsid w:val="00FC6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B3162F-736B-4717-AE2B-5401AE272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2016-01-05T19:31:00Z</dcterms:created>
  <dcterms:modified xsi:type="dcterms:W3CDTF">2016-01-05T19:31:00Z</dcterms:modified>
</cp:coreProperties>
</file>