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01CBD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MERYS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BAB568D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Sheriff.</w:t>
      </w:r>
    </w:p>
    <w:p w14:paraId="37243B89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0CC838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9D0D3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6B7D2F9A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3C981803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DE08AD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FFA9AB" w14:textId="77777777" w:rsidR="009E3294" w:rsidRDefault="009E3294" w:rsidP="009E32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271D7C0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9D338" w14:textId="77777777" w:rsidR="009E3294" w:rsidRDefault="009E3294" w:rsidP="009139A6">
      <w:r>
        <w:separator/>
      </w:r>
    </w:p>
  </w:endnote>
  <w:endnote w:type="continuationSeparator" w:id="0">
    <w:p w14:paraId="58C1881C" w14:textId="77777777" w:rsidR="009E3294" w:rsidRDefault="009E329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60B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93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EA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C87F1" w14:textId="77777777" w:rsidR="009E3294" w:rsidRDefault="009E3294" w:rsidP="009139A6">
      <w:r>
        <w:separator/>
      </w:r>
    </w:p>
  </w:footnote>
  <w:footnote w:type="continuationSeparator" w:id="0">
    <w:p w14:paraId="7167D395" w14:textId="77777777" w:rsidR="009E3294" w:rsidRDefault="009E329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98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6B3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83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94"/>
    <w:rsid w:val="000666E0"/>
    <w:rsid w:val="002510B7"/>
    <w:rsid w:val="005C130B"/>
    <w:rsid w:val="00826F5C"/>
    <w:rsid w:val="009139A6"/>
    <w:rsid w:val="009448BB"/>
    <w:rsid w:val="009E3294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6F35C"/>
  <w15:chartTrackingRefBased/>
  <w15:docId w15:val="{5EE392DB-6603-4735-A788-A101B92A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29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2022-01-18T16:38:00Z</dcterms:created>
  <dcterms:modified xsi:type="dcterms:W3CDTF">2022-01-18T16:39:00Z</dcterms:modified>
</cp:coreProperties>
</file>