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4E1" w:rsidRDefault="009A44E1" w:rsidP="009A4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Goldsmyth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Topcroft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</w:p>
    <w:p w:rsidR="009A44E1" w:rsidRDefault="009A44E1" w:rsidP="009A4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April 2018</w:t>
      </w:r>
    </w:p>
    <w:p w:rsidR="006B2F86" w:rsidRPr="00E71FC3" w:rsidRDefault="009A44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4E1" w:rsidRDefault="009A44E1" w:rsidP="00E71FC3">
      <w:r>
        <w:separator/>
      </w:r>
    </w:p>
  </w:endnote>
  <w:endnote w:type="continuationSeparator" w:id="0">
    <w:p w:rsidR="009A44E1" w:rsidRDefault="009A44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4E1" w:rsidRDefault="009A44E1" w:rsidP="00E71FC3">
      <w:r>
        <w:separator/>
      </w:r>
    </w:p>
  </w:footnote>
  <w:footnote w:type="continuationSeparator" w:id="0">
    <w:p w:rsidR="009A44E1" w:rsidRDefault="009A44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E1"/>
    <w:rsid w:val="001A7C09"/>
    <w:rsid w:val="00577BD5"/>
    <w:rsid w:val="00656CBA"/>
    <w:rsid w:val="006A1F77"/>
    <w:rsid w:val="00733BE7"/>
    <w:rsid w:val="009A44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B6541-44FD-49D5-8171-DC089E33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4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A4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2018-04-19T18:38:00Z</dcterms:created>
  <dcterms:modified xsi:type="dcterms:W3CDTF">2018-04-19T18:39:00Z</dcterms:modified>
</cp:coreProperties>
</file>