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2EC5C" w14:textId="77777777" w:rsidR="00321502" w:rsidRDefault="00321502" w:rsidP="003215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MERYOT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3192499C" w14:textId="77777777" w:rsidR="00321502" w:rsidRDefault="00321502" w:rsidP="003215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1EA463" w14:textId="77777777" w:rsidR="00321502" w:rsidRDefault="00321502" w:rsidP="003215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954514" w14:textId="77777777" w:rsidR="00321502" w:rsidRDefault="00321502" w:rsidP="003215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from all cities,</w:t>
      </w:r>
    </w:p>
    <w:p w14:paraId="1787E550" w14:textId="77777777" w:rsidR="00321502" w:rsidRDefault="00321502" w:rsidP="003215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boroughs and towns and from all secular lords of towns and other persons in</w:t>
      </w:r>
    </w:p>
    <w:p w14:paraId="5374E7C2" w14:textId="77777777" w:rsidR="00321502" w:rsidRDefault="00321502" w:rsidP="003215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Wiltshire, except Salisbury, the taxes of a fifteenth and a tenth.</w:t>
      </w:r>
    </w:p>
    <w:p w14:paraId="46EBD212" w14:textId="77777777" w:rsidR="00321502" w:rsidRDefault="00321502" w:rsidP="003215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p.62)</w:t>
      </w:r>
    </w:p>
    <w:p w14:paraId="5FE6D926" w14:textId="77777777" w:rsidR="00321502" w:rsidRDefault="00321502" w:rsidP="003215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257420" w14:textId="77777777" w:rsidR="00321502" w:rsidRDefault="00321502" w:rsidP="003215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E4C9FD" w14:textId="77777777" w:rsidR="00321502" w:rsidRDefault="00321502" w:rsidP="003215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August 2021</w:t>
      </w:r>
    </w:p>
    <w:p w14:paraId="352B6C8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19C59" w14:textId="77777777" w:rsidR="00321502" w:rsidRDefault="00321502" w:rsidP="009139A6">
      <w:r>
        <w:separator/>
      </w:r>
    </w:p>
  </w:endnote>
  <w:endnote w:type="continuationSeparator" w:id="0">
    <w:p w14:paraId="446354AE" w14:textId="77777777" w:rsidR="00321502" w:rsidRDefault="0032150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39D1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077E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DF49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E3C8C" w14:textId="77777777" w:rsidR="00321502" w:rsidRDefault="00321502" w:rsidP="009139A6">
      <w:r>
        <w:separator/>
      </w:r>
    </w:p>
  </w:footnote>
  <w:footnote w:type="continuationSeparator" w:id="0">
    <w:p w14:paraId="61AA6B8D" w14:textId="77777777" w:rsidR="00321502" w:rsidRDefault="0032150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1AC0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40F2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4B92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502"/>
    <w:rsid w:val="000666E0"/>
    <w:rsid w:val="002510B7"/>
    <w:rsid w:val="00321502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AFF1C"/>
  <w15:chartTrackingRefBased/>
  <w15:docId w15:val="{7B69CDFE-6F75-4E78-96B1-3CBCD40AE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2021-10-31T21:40:00Z</dcterms:created>
  <dcterms:modified xsi:type="dcterms:W3CDTF">2021-10-31T21:41:00Z</dcterms:modified>
</cp:coreProperties>
</file>