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20AC5" w14:textId="77777777" w:rsidR="000179FE" w:rsidRDefault="000179FE" w:rsidP="000179F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Thomas de MERYNGTON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fl.1403)</w:t>
      </w:r>
    </w:p>
    <w:p w14:paraId="5184091F" w14:textId="77777777" w:rsidR="000179FE" w:rsidRDefault="000179FE" w:rsidP="000179F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 Carpenter.</w:t>
      </w:r>
    </w:p>
    <w:p w14:paraId="515ED722" w14:textId="77777777" w:rsidR="000179FE" w:rsidRDefault="000179FE" w:rsidP="000179F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E700A45" w14:textId="77777777" w:rsidR="000179FE" w:rsidRDefault="000179FE" w:rsidP="000179F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B46C784" w14:textId="77777777" w:rsidR="000179FE" w:rsidRDefault="000179FE" w:rsidP="000179F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1403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lived in South Street.</w:t>
      </w:r>
    </w:p>
    <w:p w14:paraId="1560F39D" w14:textId="77777777" w:rsidR="000179FE" w:rsidRDefault="000179FE" w:rsidP="000179FE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p.171)</w:t>
      </w:r>
    </w:p>
    <w:p w14:paraId="436E8DCD" w14:textId="77777777" w:rsidR="000179FE" w:rsidRDefault="000179FE" w:rsidP="000179F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342BB0E" w14:textId="77777777" w:rsidR="000179FE" w:rsidRDefault="000179FE" w:rsidP="000179F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20EC9CD" w14:textId="77777777" w:rsidR="000179FE" w:rsidRDefault="000179FE" w:rsidP="000179F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 August 2022</w:t>
      </w:r>
    </w:p>
    <w:p w14:paraId="063B7A4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325FF" w14:textId="77777777" w:rsidR="000179FE" w:rsidRDefault="000179FE" w:rsidP="009139A6">
      <w:r>
        <w:separator/>
      </w:r>
    </w:p>
  </w:endnote>
  <w:endnote w:type="continuationSeparator" w:id="0">
    <w:p w14:paraId="0E79E97D" w14:textId="77777777" w:rsidR="000179FE" w:rsidRDefault="000179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5BD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1F8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050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F8735" w14:textId="77777777" w:rsidR="000179FE" w:rsidRDefault="000179FE" w:rsidP="009139A6">
      <w:r>
        <w:separator/>
      </w:r>
    </w:p>
  </w:footnote>
  <w:footnote w:type="continuationSeparator" w:id="0">
    <w:p w14:paraId="5B3F9531" w14:textId="77777777" w:rsidR="000179FE" w:rsidRDefault="000179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025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91B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86A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9FE"/>
    <w:rsid w:val="000179F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132CA"/>
  <w15:chartTrackingRefBased/>
  <w15:docId w15:val="{441672A4-348A-4159-BD35-35E36D71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2022-09-18T21:35:00Z</dcterms:created>
  <dcterms:modified xsi:type="dcterms:W3CDTF">2022-09-18T21:35:00Z</dcterms:modified>
</cp:coreProperties>
</file>