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0D325" w14:textId="63FCA1EA" w:rsidR="00DB1E73" w:rsidRDefault="00DB1E73" w:rsidP="00DB1E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MERYNGTON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B010BC2" w14:textId="018180B1" w:rsidR="00DB1E73" w:rsidRDefault="00DB1E73" w:rsidP="00DB1E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Brinkburn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Priory.</w:t>
      </w:r>
    </w:p>
    <w:p w14:paraId="322CD8BC" w14:textId="77777777" w:rsidR="00DB1E73" w:rsidRDefault="00DB1E73" w:rsidP="00DB1E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83742B" w14:textId="77777777" w:rsidR="00DB1E73" w:rsidRDefault="00DB1E73" w:rsidP="00DB1E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0C8797" w14:textId="77777777" w:rsidR="00DB1E73" w:rsidRDefault="00DB1E73" w:rsidP="00DB1E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at the altar of the Blessed Virgin Mary in York</w:t>
      </w:r>
    </w:p>
    <w:p w14:paraId="76BA69F8" w14:textId="1C5577A7" w:rsidR="00DB1E73" w:rsidRDefault="00DB1E73" w:rsidP="00DB1E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</w:t>
      </w:r>
      <w:r>
        <w:rPr>
          <w:rFonts w:ascii="Times New Roman" w:hAnsi="Times New Roman" w:cs="Times New Roman"/>
          <w:sz w:val="24"/>
          <w:szCs w:val="24"/>
        </w:rPr>
        <w:t>, by letters dimissory</w:t>
      </w:r>
    </w:p>
    <w:p w14:paraId="15DC0E3F" w14:textId="4D6AF3CB" w:rsidR="00DB1E73" w:rsidRDefault="00DB1E73" w:rsidP="00DB1E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 he was from Durham diocese.</w:t>
      </w:r>
    </w:p>
    <w:p w14:paraId="68803F2F" w14:textId="77777777" w:rsidR="00DB1E73" w:rsidRDefault="00DB1E73" w:rsidP="00DB1E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.97)</w:t>
      </w:r>
    </w:p>
    <w:p w14:paraId="1B04E417" w14:textId="77777777" w:rsidR="00DB1E73" w:rsidRDefault="00DB1E73" w:rsidP="00DB1E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AEFD0E" w14:textId="77777777" w:rsidR="00DB1E73" w:rsidRDefault="00DB1E73" w:rsidP="00DB1E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2ECC7D" w14:textId="77777777" w:rsidR="00DB1E73" w:rsidRPr="003572CF" w:rsidRDefault="00DB1E73" w:rsidP="00DB1E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2021</w:t>
      </w:r>
    </w:p>
    <w:p w14:paraId="37DA3DD1" w14:textId="2F67BF69" w:rsidR="00BA00AB" w:rsidRPr="00DB1E7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B1E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0A1373" w14:textId="77777777" w:rsidR="00DB1E73" w:rsidRDefault="00DB1E73" w:rsidP="009139A6">
      <w:r>
        <w:separator/>
      </w:r>
    </w:p>
  </w:endnote>
  <w:endnote w:type="continuationSeparator" w:id="0">
    <w:p w14:paraId="5565E184" w14:textId="77777777" w:rsidR="00DB1E73" w:rsidRDefault="00DB1E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DB34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C0C42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2A9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823A04" w14:textId="77777777" w:rsidR="00DB1E73" w:rsidRDefault="00DB1E73" w:rsidP="009139A6">
      <w:r>
        <w:separator/>
      </w:r>
    </w:p>
  </w:footnote>
  <w:footnote w:type="continuationSeparator" w:id="0">
    <w:p w14:paraId="58C823CC" w14:textId="77777777" w:rsidR="00DB1E73" w:rsidRDefault="00DB1E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D41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E63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32C3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E73"/>
    <w:rsid w:val="000666E0"/>
    <w:rsid w:val="002510B7"/>
    <w:rsid w:val="005C130B"/>
    <w:rsid w:val="00826F5C"/>
    <w:rsid w:val="009139A6"/>
    <w:rsid w:val="009448BB"/>
    <w:rsid w:val="00A3176C"/>
    <w:rsid w:val="00BA00AB"/>
    <w:rsid w:val="00DB1E7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067A2"/>
  <w15:chartTrackingRefBased/>
  <w15:docId w15:val="{47E47026-0118-4CD1-B691-FDF5C8C7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2021-03-19T11:40:00Z</dcterms:created>
  <dcterms:modified xsi:type="dcterms:W3CDTF">2021-03-19T11:48:00Z</dcterms:modified>
</cp:coreProperties>
</file>