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82CA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MERYNG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70414DC1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Nottinghamshire.</w:t>
      </w:r>
    </w:p>
    <w:p w14:paraId="1450E52B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74666D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A728F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Mathew Rede of London(q.v.) and Henry Rede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2459C7AB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brought a plaint of debt against him,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Eccon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Yorkshire(q.v.),</w:t>
      </w:r>
    </w:p>
    <w:p w14:paraId="234DBE4B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Clynton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Warwickshire(q.v.) and Sir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Scrope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88A0E8C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30B7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35CFFC0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C625D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635B2" w14:textId="77777777" w:rsidR="003E44A9" w:rsidRDefault="003E44A9" w:rsidP="003E4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2022</w:t>
      </w:r>
    </w:p>
    <w:p w14:paraId="047AF1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04A15" w14:textId="77777777" w:rsidR="003E44A9" w:rsidRDefault="003E44A9" w:rsidP="009139A6">
      <w:r>
        <w:separator/>
      </w:r>
    </w:p>
  </w:endnote>
  <w:endnote w:type="continuationSeparator" w:id="0">
    <w:p w14:paraId="72BDA201" w14:textId="77777777" w:rsidR="003E44A9" w:rsidRDefault="003E44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E91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42E9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9E8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E87BE" w14:textId="77777777" w:rsidR="003E44A9" w:rsidRDefault="003E44A9" w:rsidP="009139A6">
      <w:r>
        <w:separator/>
      </w:r>
    </w:p>
  </w:footnote>
  <w:footnote w:type="continuationSeparator" w:id="0">
    <w:p w14:paraId="1816C694" w14:textId="77777777" w:rsidR="003E44A9" w:rsidRDefault="003E44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25B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3E0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A2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A9"/>
    <w:rsid w:val="000666E0"/>
    <w:rsid w:val="002510B7"/>
    <w:rsid w:val="003E44A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32578"/>
  <w15:chartTrackingRefBased/>
  <w15:docId w15:val="{923F7F33-FFBA-4BBD-B0C9-B4AA7F65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44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2022-05-10T17:48:00Z</dcterms:created>
  <dcterms:modified xsi:type="dcterms:W3CDTF">2022-05-10T17:49:00Z</dcterms:modified>
</cp:coreProperties>
</file>