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C69C" w14:textId="77777777" w:rsidR="00681C02" w:rsidRDefault="00681C02" w:rsidP="00681C0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MERYNG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64E13EFD" w14:textId="77777777" w:rsidR="00681C02" w:rsidRDefault="00681C02" w:rsidP="00681C02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03A5477" w14:textId="77777777" w:rsidR="00681C02" w:rsidRDefault="00681C02" w:rsidP="00681C02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8C729EE" w14:textId="77777777" w:rsidR="00681C02" w:rsidRDefault="00681C02" w:rsidP="00681C0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1BA05AFE" w14:textId="77777777" w:rsidR="00681C02" w:rsidRDefault="00681C02" w:rsidP="00681C0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71CF7958" w14:textId="77777777" w:rsidR="00681C02" w:rsidRDefault="00681C02" w:rsidP="00681C02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F6F1237" w14:textId="77777777" w:rsidR="00681C02" w:rsidRDefault="00681C02" w:rsidP="00681C02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231A9B87" w14:textId="77777777" w:rsidR="00681C02" w:rsidRDefault="00681C02" w:rsidP="00681C02">
      <w:pPr>
        <w:pStyle w:val="NoSpacing"/>
        <w:rPr>
          <w:rFonts w:eastAsia="Times New Roman" w:cs="Times New Roman"/>
          <w:szCs w:val="24"/>
        </w:rPr>
      </w:pPr>
    </w:p>
    <w:p w14:paraId="4ECD51D3" w14:textId="77777777" w:rsidR="00681C02" w:rsidRDefault="00681C02" w:rsidP="00681C02">
      <w:pPr>
        <w:pStyle w:val="NoSpacing"/>
        <w:rPr>
          <w:rFonts w:eastAsia="Times New Roman" w:cs="Times New Roman"/>
          <w:szCs w:val="24"/>
        </w:rPr>
      </w:pPr>
    </w:p>
    <w:p w14:paraId="35C8E5F1" w14:textId="77777777" w:rsidR="00681C02" w:rsidRDefault="00681C02" w:rsidP="00681C0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04911C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D31A0" w14:textId="77777777" w:rsidR="00681C02" w:rsidRDefault="00681C02" w:rsidP="009139A6">
      <w:r>
        <w:separator/>
      </w:r>
    </w:p>
  </w:endnote>
  <w:endnote w:type="continuationSeparator" w:id="0">
    <w:p w14:paraId="35F71674" w14:textId="77777777" w:rsidR="00681C02" w:rsidRDefault="00681C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D6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ED2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564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65CEF" w14:textId="77777777" w:rsidR="00681C02" w:rsidRDefault="00681C02" w:rsidP="009139A6">
      <w:r>
        <w:separator/>
      </w:r>
    </w:p>
  </w:footnote>
  <w:footnote w:type="continuationSeparator" w:id="0">
    <w:p w14:paraId="50029205" w14:textId="77777777" w:rsidR="00681C02" w:rsidRDefault="00681C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DC2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BE7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375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02"/>
    <w:rsid w:val="000666E0"/>
    <w:rsid w:val="002510B7"/>
    <w:rsid w:val="005C130B"/>
    <w:rsid w:val="00681C0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5882D"/>
  <w15:chartTrackingRefBased/>
  <w15:docId w15:val="{D28C7561-27C2-4913-8D37-8612EA06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2023-09-14T19:50:00Z</dcterms:created>
  <dcterms:modified xsi:type="dcterms:W3CDTF">2023-09-14T19:50:00Z</dcterms:modified>
</cp:coreProperties>
</file>