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1E648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de MERYNG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90C41CF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455A2D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A117C3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18195C26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1FF0DC26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Nottinghamshire, the taxes of a fifteenth and a tenth.</w:t>
      </w:r>
    </w:p>
    <w:p w14:paraId="763A5613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3705008D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F2FF8E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42DEB9" w14:textId="77777777" w:rsidR="00C96ABB" w:rsidRDefault="00C96ABB" w:rsidP="00C96A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1B2A90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52691" w14:textId="77777777" w:rsidR="00C96ABB" w:rsidRDefault="00C96ABB" w:rsidP="009139A6">
      <w:r>
        <w:separator/>
      </w:r>
    </w:p>
  </w:endnote>
  <w:endnote w:type="continuationSeparator" w:id="0">
    <w:p w14:paraId="1625D541" w14:textId="77777777" w:rsidR="00C96ABB" w:rsidRDefault="00C96A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21D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C3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F8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A9319" w14:textId="77777777" w:rsidR="00C96ABB" w:rsidRDefault="00C96ABB" w:rsidP="009139A6">
      <w:r>
        <w:separator/>
      </w:r>
    </w:p>
  </w:footnote>
  <w:footnote w:type="continuationSeparator" w:id="0">
    <w:p w14:paraId="151CCB2B" w14:textId="77777777" w:rsidR="00C96ABB" w:rsidRDefault="00C96A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9D3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D25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68B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B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6AB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A816A"/>
  <w15:chartTrackingRefBased/>
  <w15:docId w15:val="{473E5491-2257-488F-BE4A-E03103F7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2021-11-02T07:31:00Z</dcterms:created>
  <dcterms:modified xsi:type="dcterms:W3CDTF">2021-11-02T07:32:00Z</dcterms:modified>
</cp:coreProperties>
</file>