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A2AFA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Agnes MERYNG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21F9BF4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Widow.</w:t>
      </w:r>
    </w:p>
    <w:p w14:paraId="01AE9F09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317C302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1A0FA0B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= John.</w:t>
      </w:r>
    </w:p>
    <w:p w14:paraId="77A5726D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123B829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25CBA68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A682CDA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She made a plaint of dower against Sir Robert Markham(q.v.) and 8 others.</w:t>
      </w:r>
    </w:p>
    <w:p w14:paraId="398D97D0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(ibid.)</w:t>
      </w:r>
    </w:p>
    <w:p w14:paraId="0805E0A1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48740B3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3CA066B" w14:textId="77777777" w:rsidR="007D1BDF" w:rsidRDefault="007D1BDF" w:rsidP="007D1BD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0FCE92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098DD" w14:textId="77777777" w:rsidR="007D1BDF" w:rsidRDefault="007D1BDF" w:rsidP="009139A6">
      <w:r>
        <w:separator/>
      </w:r>
    </w:p>
  </w:endnote>
  <w:endnote w:type="continuationSeparator" w:id="0">
    <w:p w14:paraId="3857D746" w14:textId="77777777" w:rsidR="007D1BDF" w:rsidRDefault="007D1B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A0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CF47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05F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8D562" w14:textId="77777777" w:rsidR="007D1BDF" w:rsidRDefault="007D1BDF" w:rsidP="009139A6">
      <w:r>
        <w:separator/>
      </w:r>
    </w:p>
  </w:footnote>
  <w:footnote w:type="continuationSeparator" w:id="0">
    <w:p w14:paraId="62E778FC" w14:textId="77777777" w:rsidR="007D1BDF" w:rsidRDefault="007D1B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CF8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384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0E0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DF"/>
    <w:rsid w:val="000666E0"/>
    <w:rsid w:val="002510B7"/>
    <w:rsid w:val="005C130B"/>
    <w:rsid w:val="007D1BD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943CD"/>
  <w15:chartTrackingRefBased/>
  <w15:docId w15:val="{82083867-A3F9-4678-88B5-E21981A9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1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2022-02-08T15:26:00Z</dcterms:created>
  <dcterms:modified xsi:type="dcterms:W3CDTF">2022-02-08T15:26:00Z</dcterms:modified>
</cp:coreProperties>
</file>