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B5D8B" w14:textId="77777777" w:rsidR="00CA53BE" w:rsidRDefault="00CA53BE" w:rsidP="00CA53B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William MERYMAN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70208917" w14:textId="77777777" w:rsidR="00CA53BE" w:rsidRDefault="00CA53BE" w:rsidP="00CA53B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Sea Palling, Norfolk.</w:t>
      </w:r>
    </w:p>
    <w:p w14:paraId="2B383144" w14:textId="77777777" w:rsidR="00CA53BE" w:rsidRDefault="00CA53BE" w:rsidP="00CA53BE">
      <w:pPr>
        <w:pStyle w:val="NoSpacing"/>
        <w:tabs>
          <w:tab w:val="left" w:pos="720"/>
        </w:tabs>
        <w:rPr>
          <w:rStyle w:val="s1"/>
        </w:rPr>
      </w:pPr>
    </w:p>
    <w:p w14:paraId="25C6C590" w14:textId="77777777" w:rsidR="00CA53BE" w:rsidRDefault="00CA53BE" w:rsidP="00CA53BE">
      <w:pPr>
        <w:pStyle w:val="NoSpacing"/>
        <w:tabs>
          <w:tab w:val="left" w:pos="720"/>
        </w:tabs>
        <w:rPr>
          <w:rStyle w:val="s1"/>
        </w:rPr>
      </w:pPr>
    </w:p>
    <w:p w14:paraId="5595E035" w14:textId="77777777" w:rsidR="00CA53BE" w:rsidRDefault="00CA53BE" w:rsidP="00CA53B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71C72240" w14:textId="77777777" w:rsidR="00CA53BE" w:rsidRDefault="00CA53BE" w:rsidP="00CA53BE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6)</w:t>
      </w:r>
    </w:p>
    <w:p w14:paraId="7F79D8A6" w14:textId="77777777" w:rsidR="00CA53BE" w:rsidRDefault="00CA53BE" w:rsidP="00CA53BE">
      <w:pPr>
        <w:pStyle w:val="NoSpacing"/>
        <w:tabs>
          <w:tab w:val="left" w:pos="720"/>
        </w:tabs>
        <w:rPr>
          <w:rStyle w:val="s1"/>
        </w:rPr>
      </w:pPr>
    </w:p>
    <w:p w14:paraId="00794BA0" w14:textId="77777777" w:rsidR="00CA53BE" w:rsidRDefault="00CA53BE" w:rsidP="00CA53BE">
      <w:pPr>
        <w:pStyle w:val="NoSpacing"/>
        <w:tabs>
          <w:tab w:val="left" w:pos="720"/>
        </w:tabs>
        <w:rPr>
          <w:rStyle w:val="s1"/>
        </w:rPr>
      </w:pPr>
    </w:p>
    <w:p w14:paraId="4856DB38" w14:textId="77777777" w:rsidR="00CA53BE" w:rsidRDefault="00CA53BE" w:rsidP="00CA53B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29 March 2021</w:t>
      </w:r>
    </w:p>
    <w:p w14:paraId="6C1F3D9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5585E" w14:textId="77777777" w:rsidR="00CA53BE" w:rsidRDefault="00CA53BE" w:rsidP="009139A6">
      <w:r>
        <w:separator/>
      </w:r>
    </w:p>
  </w:endnote>
  <w:endnote w:type="continuationSeparator" w:id="0">
    <w:p w14:paraId="0991879F" w14:textId="77777777" w:rsidR="00CA53BE" w:rsidRDefault="00CA53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825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86B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8A3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A35A1" w14:textId="77777777" w:rsidR="00CA53BE" w:rsidRDefault="00CA53BE" w:rsidP="009139A6">
      <w:r>
        <w:separator/>
      </w:r>
    </w:p>
  </w:footnote>
  <w:footnote w:type="continuationSeparator" w:id="0">
    <w:p w14:paraId="5C4F9BFD" w14:textId="77777777" w:rsidR="00CA53BE" w:rsidRDefault="00CA53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F06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517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0E7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B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A53B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349D9"/>
  <w15:chartTrackingRefBased/>
  <w15:docId w15:val="{6F977491-704C-481E-95D1-5829172F0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A53BE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CA53B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2021-08-26T18:31:00Z</dcterms:created>
  <dcterms:modified xsi:type="dcterms:W3CDTF">2021-08-26T18:33:00Z</dcterms:modified>
</cp:coreProperties>
</file>