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5C73E" w14:textId="77777777" w:rsidR="00CE533C" w:rsidRDefault="00CE533C" w:rsidP="00CE533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Philip MERYKE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fl.1489)</w:t>
      </w:r>
    </w:p>
    <w:p w14:paraId="59995BBB" w14:textId="77777777" w:rsidR="00CE533C" w:rsidRDefault="00CE533C" w:rsidP="00CE533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Bristol. Weaver.</w:t>
      </w:r>
    </w:p>
    <w:p w14:paraId="6B60F657" w14:textId="77777777" w:rsidR="00CE533C" w:rsidRDefault="00CE533C" w:rsidP="00CE533C">
      <w:pPr>
        <w:pStyle w:val="NoSpacing"/>
        <w:jc w:val="both"/>
        <w:rPr>
          <w:rFonts w:cs="Times New Roman"/>
          <w:szCs w:val="24"/>
          <w:lang w:val="en-GB"/>
        </w:rPr>
      </w:pPr>
    </w:p>
    <w:p w14:paraId="01D7468B" w14:textId="77777777" w:rsidR="00CE533C" w:rsidRDefault="00CE533C" w:rsidP="00CE533C">
      <w:pPr>
        <w:pStyle w:val="NoSpacing"/>
        <w:jc w:val="both"/>
        <w:rPr>
          <w:rFonts w:cs="Times New Roman"/>
          <w:szCs w:val="24"/>
          <w:lang w:val="en-GB"/>
        </w:rPr>
      </w:pPr>
    </w:p>
    <w:p w14:paraId="3AB9FB5E" w14:textId="77777777" w:rsidR="00CE533C" w:rsidRDefault="00CE533C" w:rsidP="00CE533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1489</w:t>
      </w:r>
      <w:r>
        <w:rPr>
          <w:rFonts w:cs="Times New Roman"/>
          <w:szCs w:val="24"/>
          <w:lang w:val="en-GB"/>
        </w:rPr>
        <w:tab/>
        <w:t xml:space="preserve">Margaret </w:t>
      </w:r>
      <w:proofErr w:type="spellStart"/>
      <w:r>
        <w:rPr>
          <w:rFonts w:cs="Times New Roman"/>
          <w:szCs w:val="24"/>
          <w:lang w:val="en-GB"/>
        </w:rPr>
        <w:t>Bere</w:t>
      </w:r>
      <w:proofErr w:type="spellEnd"/>
      <w:r>
        <w:rPr>
          <w:rFonts w:cs="Times New Roman"/>
          <w:szCs w:val="24"/>
          <w:lang w:val="en-GB"/>
        </w:rPr>
        <w:t xml:space="preserve">(q.v.), as the executrix of Ralph </w:t>
      </w:r>
      <w:proofErr w:type="spellStart"/>
      <w:r>
        <w:rPr>
          <w:rFonts w:cs="Times New Roman"/>
          <w:szCs w:val="24"/>
          <w:lang w:val="en-GB"/>
        </w:rPr>
        <w:t>Bere</w:t>
      </w:r>
      <w:proofErr w:type="spellEnd"/>
      <w:r>
        <w:rPr>
          <w:rFonts w:cs="Times New Roman"/>
          <w:szCs w:val="24"/>
          <w:lang w:val="en-GB"/>
        </w:rPr>
        <w:t xml:space="preserve"> of London, fishmonger(q.v.),</w:t>
      </w:r>
    </w:p>
    <w:p w14:paraId="0BED19D3" w14:textId="77777777" w:rsidR="00CE533C" w:rsidRDefault="00CE533C" w:rsidP="00CE533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brought a plaint of debt against him and Robert Uphill of Taunton(q.v.).</w:t>
      </w:r>
    </w:p>
    <w:p w14:paraId="22046183" w14:textId="77777777" w:rsidR="00CE533C" w:rsidRDefault="00CE533C" w:rsidP="00CE533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7A0DDE">
          <w:rPr>
            <w:rStyle w:val="Hyperlink"/>
            <w:rFonts w:cs="Times New Roman"/>
            <w:szCs w:val="24"/>
            <w:lang w:val="en-GB"/>
          </w:rPr>
          <w:t>https://waalt.uh.edu/index.php/CP40no907Index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1D1D985D" w14:textId="77777777" w:rsidR="00CE533C" w:rsidRDefault="00CE533C" w:rsidP="00CE533C">
      <w:pPr>
        <w:pStyle w:val="NoSpacing"/>
        <w:jc w:val="both"/>
        <w:rPr>
          <w:rFonts w:cs="Times New Roman"/>
          <w:szCs w:val="24"/>
          <w:lang w:val="en-GB"/>
        </w:rPr>
      </w:pPr>
    </w:p>
    <w:p w14:paraId="136ADCFD" w14:textId="77777777" w:rsidR="00CE533C" w:rsidRDefault="00CE533C" w:rsidP="00CE533C">
      <w:pPr>
        <w:pStyle w:val="NoSpacing"/>
        <w:jc w:val="both"/>
        <w:rPr>
          <w:rFonts w:cs="Times New Roman"/>
          <w:szCs w:val="24"/>
          <w:lang w:val="en-GB"/>
        </w:rPr>
      </w:pPr>
    </w:p>
    <w:p w14:paraId="05AC880B" w14:textId="77777777" w:rsidR="00CE533C" w:rsidRDefault="00CE533C" w:rsidP="00CE533C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6 February 2024</w:t>
      </w:r>
    </w:p>
    <w:p w14:paraId="014FF6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ECCE0" w14:textId="77777777" w:rsidR="00CE533C" w:rsidRDefault="00CE533C" w:rsidP="009139A6">
      <w:r>
        <w:separator/>
      </w:r>
    </w:p>
  </w:endnote>
  <w:endnote w:type="continuationSeparator" w:id="0">
    <w:p w14:paraId="2A9CE7BB" w14:textId="77777777" w:rsidR="00CE533C" w:rsidRDefault="00CE53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4A7C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C02A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3733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F7C78" w14:textId="77777777" w:rsidR="00CE533C" w:rsidRDefault="00CE533C" w:rsidP="009139A6">
      <w:r>
        <w:separator/>
      </w:r>
    </w:p>
  </w:footnote>
  <w:footnote w:type="continuationSeparator" w:id="0">
    <w:p w14:paraId="7BBC10EC" w14:textId="77777777" w:rsidR="00CE533C" w:rsidRDefault="00CE53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B1E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1C2A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EFB7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33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E533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EF2F9"/>
  <w15:chartTrackingRefBased/>
  <w15:docId w15:val="{05B5D955-183A-44E1-9C9A-F225B99EF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E53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2024-02-21T21:29:00Z</dcterms:created>
  <dcterms:modified xsi:type="dcterms:W3CDTF">2024-02-21T21:30:00Z</dcterms:modified>
</cp:coreProperties>
</file>