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E5C0D" w14:textId="77777777" w:rsidR="008C3EB9" w:rsidRDefault="008C3EB9" w:rsidP="008C3EB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ap MERYK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4B9E332B" w14:textId="77777777" w:rsidR="008C3EB9" w:rsidRDefault="008C3EB9" w:rsidP="008C3EB9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F1DC74D" w14:textId="77777777" w:rsidR="008C3EB9" w:rsidRDefault="008C3EB9" w:rsidP="008C3EB9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4737DD0" w14:textId="77777777" w:rsidR="008C3EB9" w:rsidRDefault="008C3EB9" w:rsidP="008C3EB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Bristol Guildhall inro</w:t>
      </w:r>
    </w:p>
    <w:p w14:paraId="5DAE47D0" w14:textId="77777777" w:rsidR="008C3EB9" w:rsidRDefault="008C3EB9" w:rsidP="008C3EB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lands of Isabel </w:t>
      </w:r>
      <w:proofErr w:type="spellStart"/>
      <w:r>
        <w:rPr>
          <w:rFonts w:eastAsia="Times New Roman" w:cs="Times New Roman"/>
          <w:szCs w:val="24"/>
        </w:rPr>
        <w:t>Saymoure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0205D9B2" w14:textId="77777777" w:rsidR="008C3EB9" w:rsidRDefault="008C3EB9" w:rsidP="008C3EB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57D410E" w14:textId="77777777" w:rsidR="008C3EB9" w:rsidRDefault="008C3EB9" w:rsidP="008C3EB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p.139-40)</w:t>
      </w:r>
    </w:p>
    <w:p w14:paraId="21358331" w14:textId="77777777" w:rsidR="008C3EB9" w:rsidRDefault="008C3EB9" w:rsidP="008C3EB9">
      <w:pPr>
        <w:pStyle w:val="NoSpacing"/>
        <w:rPr>
          <w:rFonts w:eastAsia="Times New Roman" w:cs="Times New Roman"/>
          <w:szCs w:val="24"/>
        </w:rPr>
      </w:pPr>
    </w:p>
    <w:p w14:paraId="1CF6B5C3" w14:textId="77777777" w:rsidR="008C3EB9" w:rsidRDefault="008C3EB9" w:rsidP="008C3EB9">
      <w:pPr>
        <w:pStyle w:val="NoSpacing"/>
        <w:rPr>
          <w:rFonts w:eastAsia="Times New Roman" w:cs="Times New Roman"/>
          <w:szCs w:val="24"/>
        </w:rPr>
      </w:pPr>
    </w:p>
    <w:p w14:paraId="3FA7ADD7" w14:textId="77777777" w:rsidR="008C3EB9" w:rsidRDefault="008C3EB9" w:rsidP="008C3EB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October 2023</w:t>
      </w:r>
    </w:p>
    <w:p w14:paraId="47D115E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D519D" w14:textId="77777777" w:rsidR="008C3EB9" w:rsidRDefault="008C3EB9" w:rsidP="009139A6">
      <w:r>
        <w:separator/>
      </w:r>
    </w:p>
  </w:endnote>
  <w:endnote w:type="continuationSeparator" w:id="0">
    <w:p w14:paraId="379680C7" w14:textId="77777777" w:rsidR="008C3EB9" w:rsidRDefault="008C3E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55A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904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E86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17497" w14:textId="77777777" w:rsidR="008C3EB9" w:rsidRDefault="008C3EB9" w:rsidP="009139A6">
      <w:r>
        <w:separator/>
      </w:r>
    </w:p>
  </w:footnote>
  <w:footnote w:type="continuationSeparator" w:id="0">
    <w:p w14:paraId="1F1AF0C1" w14:textId="77777777" w:rsidR="008C3EB9" w:rsidRDefault="008C3E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F47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8D3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ABE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EB9"/>
    <w:rsid w:val="000666E0"/>
    <w:rsid w:val="002510B7"/>
    <w:rsid w:val="005C130B"/>
    <w:rsid w:val="00826F5C"/>
    <w:rsid w:val="008C3EB9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EFDBE"/>
  <w15:chartTrackingRefBased/>
  <w15:docId w15:val="{AD7B4338-3317-4844-A90F-DE04D42B3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2023-10-24T20:17:00Z</dcterms:created>
  <dcterms:modified xsi:type="dcterms:W3CDTF">2023-10-24T20:17:00Z</dcterms:modified>
</cp:coreProperties>
</file>