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William MERYHAM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(fl.1478-9)</w:t>
      </w: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</w:t>
      </w: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1478-9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0780" w:rsidRPr="007248DC" w:rsidRDefault="00F10780" w:rsidP="00F107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780" w:rsidRDefault="00F10780" w:rsidP="00564E3C">
      <w:pPr>
        <w:spacing w:after="0" w:line="240" w:lineRule="auto"/>
      </w:pPr>
      <w:r>
        <w:separator/>
      </w:r>
    </w:p>
  </w:endnote>
  <w:endnote w:type="continuationSeparator" w:id="0">
    <w:p w:rsidR="00F10780" w:rsidRDefault="00F107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0780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780" w:rsidRDefault="00F10780" w:rsidP="00564E3C">
      <w:pPr>
        <w:spacing w:after="0" w:line="240" w:lineRule="auto"/>
      </w:pPr>
      <w:r>
        <w:separator/>
      </w:r>
    </w:p>
  </w:footnote>
  <w:footnote w:type="continuationSeparator" w:id="0">
    <w:p w:rsidR="00F10780" w:rsidRDefault="00F107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80"/>
    <w:rsid w:val="00372DC6"/>
    <w:rsid w:val="00564E3C"/>
    <w:rsid w:val="0064591D"/>
    <w:rsid w:val="00DD5B8A"/>
    <w:rsid w:val="00EB41B8"/>
    <w:rsid w:val="00F10780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768676-DB1A-4D1A-9F4F-49418CF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2016-01-05T19:35:00Z</dcterms:created>
  <dcterms:modified xsi:type="dcterms:W3CDTF">2016-01-05T19:36:00Z</dcterms:modified>
</cp:coreProperties>
</file>