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Robert MERYHAM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(fl.1468)</w:t>
      </w: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</w:t>
      </w: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1468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3940" w:rsidRPr="007248DC" w:rsidRDefault="002F3940" w:rsidP="002F394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940" w:rsidRDefault="002F3940" w:rsidP="00564E3C">
      <w:pPr>
        <w:spacing w:after="0" w:line="240" w:lineRule="auto"/>
      </w:pPr>
      <w:r>
        <w:separator/>
      </w:r>
    </w:p>
  </w:endnote>
  <w:endnote w:type="continuationSeparator" w:id="0">
    <w:p w:rsidR="002F3940" w:rsidRDefault="002F39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3940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940" w:rsidRDefault="002F3940" w:rsidP="00564E3C">
      <w:pPr>
        <w:spacing w:after="0" w:line="240" w:lineRule="auto"/>
      </w:pPr>
      <w:r>
        <w:separator/>
      </w:r>
    </w:p>
  </w:footnote>
  <w:footnote w:type="continuationSeparator" w:id="0">
    <w:p w:rsidR="002F3940" w:rsidRDefault="002F39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40"/>
    <w:rsid w:val="002F394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06550-2812-4EF0-9BF5-AD64D2A8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2016-01-05T19:33:00Z</dcterms:created>
  <dcterms:modified xsi:type="dcterms:W3CDTF">2016-01-05T19:34:00Z</dcterms:modified>
</cp:coreProperties>
</file>