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828" w:rsidRPr="007248DC" w:rsidRDefault="00E32828" w:rsidP="00E3282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  <w:u w:val="single"/>
        </w:rPr>
        <w:t>John MERYHAM</w:t>
      </w:r>
      <w:r w:rsidRPr="007248DC">
        <w:rPr>
          <w:rFonts w:ascii="Times New Roman" w:hAnsi="Times New Roman" w:cs="Times New Roman"/>
          <w:sz w:val="24"/>
          <w:szCs w:val="24"/>
        </w:rPr>
        <w:t xml:space="preserve">        (fl.1455-6)</w:t>
      </w:r>
    </w:p>
    <w:p w:rsidR="00E32828" w:rsidRPr="007248DC" w:rsidRDefault="00E32828" w:rsidP="00E3282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of Boughton Monchelsey, Kent. Mason.</w:t>
      </w:r>
    </w:p>
    <w:p w:rsidR="00E32828" w:rsidRPr="007248DC" w:rsidRDefault="00E32828" w:rsidP="00E328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2828" w:rsidRPr="007248DC" w:rsidRDefault="00E32828" w:rsidP="00E328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2828" w:rsidRPr="007248DC" w:rsidRDefault="00E32828" w:rsidP="00E3282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 xml:space="preserve">          1455-6</w:t>
      </w:r>
      <w:r w:rsidRPr="007248DC">
        <w:rPr>
          <w:rFonts w:ascii="Times New Roman" w:hAnsi="Times New Roman" w:cs="Times New Roman"/>
          <w:sz w:val="24"/>
          <w:szCs w:val="24"/>
        </w:rPr>
        <w:tab/>
        <w:t>He made his Will.   (Plomer p.329)</w:t>
      </w:r>
    </w:p>
    <w:p w:rsidR="00E32828" w:rsidRPr="007248DC" w:rsidRDefault="00E32828" w:rsidP="00E328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2828" w:rsidRPr="007248DC" w:rsidRDefault="00E32828" w:rsidP="00E328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2828" w:rsidRPr="007248DC" w:rsidRDefault="00E32828" w:rsidP="00E3282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5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828" w:rsidRDefault="00E32828" w:rsidP="00564E3C">
      <w:pPr>
        <w:spacing w:after="0" w:line="240" w:lineRule="auto"/>
      </w:pPr>
      <w:r>
        <w:separator/>
      </w:r>
    </w:p>
  </w:endnote>
  <w:endnote w:type="continuationSeparator" w:id="0">
    <w:p w:rsidR="00E32828" w:rsidRDefault="00E3282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32828">
      <w:rPr>
        <w:rFonts w:ascii="Times New Roman" w:hAnsi="Times New Roman" w:cs="Times New Roman"/>
        <w:noProof/>
        <w:sz w:val="24"/>
        <w:szCs w:val="24"/>
      </w:rPr>
      <w:t>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828" w:rsidRDefault="00E32828" w:rsidP="00564E3C">
      <w:pPr>
        <w:spacing w:after="0" w:line="240" w:lineRule="auto"/>
      </w:pPr>
      <w:r>
        <w:separator/>
      </w:r>
    </w:p>
  </w:footnote>
  <w:footnote w:type="continuationSeparator" w:id="0">
    <w:p w:rsidR="00E32828" w:rsidRDefault="00E3282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828"/>
    <w:rsid w:val="00372DC6"/>
    <w:rsid w:val="00564E3C"/>
    <w:rsid w:val="0064591D"/>
    <w:rsid w:val="00DD5B8A"/>
    <w:rsid w:val="00E32828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294E9A-4007-4F9B-9D77-3067BCCEF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2016-01-05T19:32:00Z</dcterms:created>
  <dcterms:modified xsi:type="dcterms:W3CDTF">2016-01-05T19:33:00Z</dcterms:modified>
</cp:coreProperties>
</file>