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28BFC" w14:textId="77777777" w:rsidR="00F07D56" w:rsidRDefault="00F07D56" w:rsidP="00F07D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MERYFELD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6770E8AF" w14:textId="77777777" w:rsidR="00F07D56" w:rsidRDefault="00F07D56" w:rsidP="00F07D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19B6CDE" w14:textId="77777777" w:rsidR="00F07D56" w:rsidRDefault="00F07D56" w:rsidP="00F07D56">
      <w:pPr>
        <w:rPr>
          <w:rFonts w:ascii="Times New Roman" w:hAnsi="Times New Roman" w:cs="Times New Roman"/>
          <w:sz w:val="24"/>
          <w:szCs w:val="24"/>
        </w:rPr>
      </w:pPr>
    </w:p>
    <w:p w14:paraId="72AC850B" w14:textId="77777777" w:rsidR="00F07D56" w:rsidRDefault="00F07D56" w:rsidP="00F07D56">
      <w:pPr>
        <w:rPr>
          <w:rFonts w:ascii="Times New Roman" w:hAnsi="Times New Roman" w:cs="Times New Roman"/>
          <w:sz w:val="24"/>
          <w:szCs w:val="24"/>
        </w:rPr>
      </w:pPr>
    </w:p>
    <w:p w14:paraId="5F78F5B3" w14:textId="77777777" w:rsidR="00F07D56" w:rsidRDefault="00F07D56" w:rsidP="00F07D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Apr.1407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E76B3DC" w14:textId="77777777" w:rsidR="00F07D56" w:rsidRDefault="00F07D56" w:rsidP="00F07D56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p.248)</w:t>
      </w:r>
    </w:p>
    <w:p w14:paraId="6ADEE4F9" w14:textId="77777777" w:rsidR="00F07D56" w:rsidRDefault="00F07D56" w:rsidP="00F07D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May</w:t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04030D70" w14:textId="77777777" w:rsidR="00F07D56" w:rsidRDefault="00F07D56" w:rsidP="00F07D56">
      <w:pPr>
        <w:rPr>
          <w:rFonts w:ascii="Times New Roman" w:hAnsi="Times New Roman" w:cs="Times New Roman"/>
          <w:sz w:val="24"/>
          <w:szCs w:val="24"/>
        </w:rPr>
      </w:pPr>
    </w:p>
    <w:p w14:paraId="0427213C" w14:textId="77777777" w:rsidR="00F07D56" w:rsidRDefault="00F07D56" w:rsidP="00F07D56">
      <w:pPr>
        <w:rPr>
          <w:rFonts w:ascii="Times New Roman" w:hAnsi="Times New Roman" w:cs="Times New Roman"/>
          <w:sz w:val="24"/>
          <w:szCs w:val="24"/>
        </w:rPr>
      </w:pPr>
    </w:p>
    <w:p w14:paraId="6C32C054" w14:textId="77777777" w:rsidR="00F07D56" w:rsidRDefault="00F07D56" w:rsidP="00F07D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February 2022</w:t>
      </w:r>
    </w:p>
    <w:p w14:paraId="4461CC2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9AC06" w14:textId="77777777" w:rsidR="00F07D56" w:rsidRDefault="00F07D56" w:rsidP="009139A6">
      <w:r>
        <w:separator/>
      </w:r>
    </w:p>
  </w:endnote>
  <w:endnote w:type="continuationSeparator" w:id="0">
    <w:p w14:paraId="0F0B8C1B" w14:textId="77777777" w:rsidR="00F07D56" w:rsidRDefault="00F07D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C50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5596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B7D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1A65E" w14:textId="77777777" w:rsidR="00F07D56" w:rsidRDefault="00F07D56" w:rsidP="009139A6">
      <w:r>
        <w:separator/>
      </w:r>
    </w:p>
  </w:footnote>
  <w:footnote w:type="continuationSeparator" w:id="0">
    <w:p w14:paraId="4033F65C" w14:textId="77777777" w:rsidR="00F07D56" w:rsidRDefault="00F07D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EE8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EA93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16A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D5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07D5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FF995"/>
  <w15:chartTrackingRefBased/>
  <w15:docId w15:val="{D8645897-C904-4A30-8FFB-F66DC67A8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D56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2022-03-21T15:27:00Z</dcterms:created>
  <dcterms:modified xsi:type="dcterms:W3CDTF">2022-03-21T15:28:00Z</dcterms:modified>
</cp:coreProperties>
</file>