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706E4" w14:textId="77777777" w:rsidR="009332D1" w:rsidRDefault="009332D1" w:rsidP="009332D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MERYFELD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E10518A" w14:textId="77777777" w:rsidR="009332D1" w:rsidRDefault="009332D1" w:rsidP="009332D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314E683" w14:textId="77777777" w:rsidR="009332D1" w:rsidRDefault="009332D1" w:rsidP="009332D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3DBFF17" w14:textId="77777777" w:rsidR="009332D1" w:rsidRDefault="009332D1" w:rsidP="009332D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made a plaint of trespass and taking against Henry Lewes of Exeter(q.v.).</w:t>
      </w:r>
    </w:p>
    <w:p w14:paraId="79D5E47A" w14:textId="77777777" w:rsidR="009332D1" w:rsidRDefault="009332D1" w:rsidP="009332D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DAB1555" w14:textId="77777777" w:rsidR="009332D1" w:rsidRDefault="009332D1" w:rsidP="009332D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75E1ED7" w14:textId="77777777" w:rsidR="009332D1" w:rsidRDefault="009332D1" w:rsidP="009332D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0D20A75" w14:textId="77777777" w:rsidR="009332D1" w:rsidRDefault="009332D1" w:rsidP="009332D1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January 2022</w:t>
      </w:r>
    </w:p>
    <w:p w14:paraId="0B43C2A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AE275" w14:textId="77777777" w:rsidR="009332D1" w:rsidRDefault="009332D1" w:rsidP="009139A6">
      <w:r>
        <w:separator/>
      </w:r>
    </w:p>
  </w:endnote>
  <w:endnote w:type="continuationSeparator" w:id="0">
    <w:p w14:paraId="5977E943" w14:textId="77777777" w:rsidR="009332D1" w:rsidRDefault="009332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DC9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B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458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EBF7B" w14:textId="77777777" w:rsidR="009332D1" w:rsidRDefault="009332D1" w:rsidP="009139A6">
      <w:r>
        <w:separator/>
      </w:r>
    </w:p>
  </w:footnote>
  <w:footnote w:type="continuationSeparator" w:id="0">
    <w:p w14:paraId="771CC729" w14:textId="77777777" w:rsidR="009332D1" w:rsidRDefault="009332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874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364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693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D1"/>
    <w:rsid w:val="000666E0"/>
    <w:rsid w:val="002510B7"/>
    <w:rsid w:val="005C130B"/>
    <w:rsid w:val="00826F5C"/>
    <w:rsid w:val="009139A6"/>
    <w:rsid w:val="009332D1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993F2"/>
  <w15:chartTrackingRefBased/>
  <w15:docId w15:val="{B0214AB2-578E-4B33-8AB5-379AF2252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332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2022-02-06T07:56:00Z</dcterms:created>
  <dcterms:modified xsi:type="dcterms:W3CDTF">2022-02-06T07:56:00Z</dcterms:modified>
</cp:coreProperties>
</file>