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E18472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MERYFELD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d.ca.1483)</w:t>
      </w:r>
    </w:p>
    <w:p w14:paraId="42A2BC71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78240946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984B48C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He died in or before this time.</w:t>
      </w:r>
    </w:p>
    <w:p w14:paraId="130F2AEA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22786A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>
        <w:rPr>
          <w:rStyle w:val="Hyperlink"/>
          <w:rFonts w:ascii="Times New Roman" w:eastAsia="Calibri" w:hAnsi="Times New Roman" w:cs="Times New Roman"/>
          <w:sz w:val="24"/>
          <w:szCs w:val="24"/>
          <w:u w:val="none"/>
        </w:rPr>
        <w:t xml:space="preserve">  </w:t>
      </w: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)</w:t>
      </w:r>
    </w:p>
    <w:p w14:paraId="47EE147F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13951C8A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A7489C9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Executors:   Martin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Ferrys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(q.v.) and William </w:t>
      </w:r>
      <w:proofErr w:type="spellStart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Hille</w:t>
      </w:r>
      <w:proofErr w:type="spellEnd"/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(q.v.).   (ibid.)</w:t>
      </w:r>
    </w:p>
    <w:p w14:paraId="43D6D1F0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2340CFF0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875E54F" w14:textId="77777777" w:rsidR="00B27A65" w:rsidRDefault="00B27A65" w:rsidP="00B27A65">
      <w:pPr>
        <w:pStyle w:val="NoSpacing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8 January 2022</w:t>
      </w:r>
    </w:p>
    <w:p w14:paraId="1D1377A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AC459" w14:textId="77777777" w:rsidR="00B27A65" w:rsidRDefault="00B27A65" w:rsidP="009139A6">
      <w:r>
        <w:separator/>
      </w:r>
    </w:p>
  </w:endnote>
  <w:endnote w:type="continuationSeparator" w:id="0">
    <w:p w14:paraId="74D49419" w14:textId="77777777" w:rsidR="00B27A65" w:rsidRDefault="00B27A6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81986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151A03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BD675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E26278" w14:textId="77777777" w:rsidR="00B27A65" w:rsidRDefault="00B27A65" w:rsidP="009139A6">
      <w:r>
        <w:separator/>
      </w:r>
    </w:p>
  </w:footnote>
  <w:footnote w:type="continuationSeparator" w:id="0">
    <w:p w14:paraId="7222D666" w14:textId="77777777" w:rsidR="00B27A65" w:rsidRDefault="00B27A6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CAB19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B3FA2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4D72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A65"/>
    <w:rsid w:val="000666E0"/>
    <w:rsid w:val="002510B7"/>
    <w:rsid w:val="005C130B"/>
    <w:rsid w:val="00826F5C"/>
    <w:rsid w:val="009139A6"/>
    <w:rsid w:val="009448BB"/>
    <w:rsid w:val="00A3176C"/>
    <w:rsid w:val="00AE65F8"/>
    <w:rsid w:val="00B27A6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DB6030"/>
  <w15:chartTrackingRefBased/>
  <w15:docId w15:val="{D70B2262-3D47-433B-9E2C-A9FEB36CEC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B27A6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2022-02-06T07:58:00Z</dcterms:created>
  <dcterms:modified xsi:type="dcterms:W3CDTF">2022-02-06T07:58:00Z</dcterms:modified>
</cp:coreProperties>
</file>