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5129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MERYFELD</w:t>
      </w:r>
      <w:r>
        <w:rPr>
          <w:rFonts w:ascii="Times New Roman" w:hAnsi="Times New Roman" w:cs="Times New Roman"/>
          <w:sz w:val="24"/>
          <w:szCs w:val="24"/>
        </w:rPr>
        <w:t xml:space="preserve">       (d.1419)</w:t>
      </w:r>
    </w:p>
    <w:p w:rsidR="00751294" w:rsidRDefault="0075129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294" w:rsidRDefault="0075129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294" w:rsidRDefault="0075129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May1419</w:t>
      </w:r>
      <w:r>
        <w:rPr>
          <w:rFonts w:ascii="Times New Roman" w:hAnsi="Times New Roman" w:cs="Times New Roman"/>
          <w:sz w:val="24"/>
          <w:szCs w:val="24"/>
        </w:rPr>
        <w:tab/>
        <w:t>He died.</w:t>
      </w:r>
    </w:p>
    <w:p w:rsidR="00751294" w:rsidRDefault="0075129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21-363)</w:t>
      </w:r>
    </w:p>
    <w:p w:rsidR="00751294" w:rsidRDefault="0075129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Feb.1420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Calais into his land there.</w:t>
      </w:r>
    </w:p>
    <w:p w:rsidR="00751294" w:rsidRDefault="0075129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751294" w:rsidRDefault="0075129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294" w:rsidRDefault="0075129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294" w:rsidRPr="00751294" w:rsidRDefault="0075129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2016</w:t>
      </w:r>
      <w:bookmarkStart w:id="0" w:name="_GoBack"/>
      <w:bookmarkEnd w:id="0"/>
    </w:p>
    <w:sectPr w:rsidR="00751294" w:rsidRPr="007512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294" w:rsidRDefault="00751294" w:rsidP="00E71FC3">
      <w:pPr>
        <w:spacing w:after="0" w:line="240" w:lineRule="auto"/>
      </w:pPr>
      <w:r>
        <w:separator/>
      </w:r>
    </w:p>
  </w:endnote>
  <w:endnote w:type="continuationSeparator" w:id="0">
    <w:p w:rsidR="00751294" w:rsidRDefault="007512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294" w:rsidRDefault="00751294" w:rsidP="00E71FC3">
      <w:pPr>
        <w:spacing w:after="0" w:line="240" w:lineRule="auto"/>
      </w:pPr>
      <w:r>
        <w:separator/>
      </w:r>
    </w:p>
  </w:footnote>
  <w:footnote w:type="continuationSeparator" w:id="0">
    <w:p w:rsidR="00751294" w:rsidRDefault="007512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294"/>
    <w:rsid w:val="0075129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C94EB"/>
  <w15:chartTrackingRefBased/>
  <w15:docId w15:val="{A1C37D0B-66A1-4978-9E7A-E61D0BBE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2016-04-22T18:35:00Z</dcterms:created>
  <dcterms:modified xsi:type="dcterms:W3CDTF">2016-04-22T18:40:00Z</dcterms:modified>
</cp:coreProperties>
</file>