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5D985" w14:textId="77777777" w:rsidR="00B80E7E" w:rsidRDefault="00B80E7E" w:rsidP="00B80E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MERYFELD</w:t>
      </w:r>
      <w:r>
        <w:rPr>
          <w:rFonts w:cs="Times New Roman"/>
          <w:szCs w:val="24"/>
        </w:rPr>
        <w:t xml:space="preserve">        (fl.1483)</w:t>
      </w:r>
    </w:p>
    <w:p w14:paraId="41969B22" w14:textId="77777777" w:rsidR="00B80E7E" w:rsidRDefault="00B80E7E" w:rsidP="00B80E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Capper.</w:t>
      </w:r>
    </w:p>
    <w:p w14:paraId="49CA3CB2" w14:textId="77777777" w:rsidR="00B80E7E" w:rsidRDefault="00B80E7E" w:rsidP="00B80E7E">
      <w:pPr>
        <w:pStyle w:val="NoSpacing"/>
        <w:jc w:val="both"/>
        <w:rPr>
          <w:rFonts w:cs="Times New Roman"/>
          <w:szCs w:val="24"/>
        </w:rPr>
      </w:pPr>
    </w:p>
    <w:p w14:paraId="6E874E3B" w14:textId="77777777" w:rsidR="00B80E7E" w:rsidRDefault="00B80E7E" w:rsidP="00B80E7E">
      <w:pPr>
        <w:pStyle w:val="NoSpacing"/>
        <w:jc w:val="both"/>
        <w:rPr>
          <w:rFonts w:cs="Times New Roman"/>
          <w:szCs w:val="24"/>
        </w:rPr>
      </w:pPr>
    </w:p>
    <w:p w14:paraId="57D117E8" w14:textId="77777777" w:rsidR="00B80E7E" w:rsidRDefault="00B80E7E" w:rsidP="00B80E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Shukburgh</w:t>
      </w:r>
      <w:proofErr w:type="spellEnd"/>
      <w:r>
        <w:rPr>
          <w:rFonts w:cs="Times New Roman"/>
          <w:szCs w:val="24"/>
        </w:rPr>
        <w:t xml:space="preserve"> of London, draper(q.v.), brought a plaint of debt against him</w:t>
      </w:r>
    </w:p>
    <w:p w14:paraId="0B8EFD78" w14:textId="77777777" w:rsidR="00B80E7E" w:rsidRDefault="00B80E7E" w:rsidP="00B80E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</w:t>
      </w:r>
      <w:proofErr w:type="spellStart"/>
      <w:r>
        <w:rPr>
          <w:rFonts w:cs="Times New Roman"/>
          <w:szCs w:val="24"/>
        </w:rPr>
        <w:t>Wykyn</w:t>
      </w:r>
      <w:proofErr w:type="spellEnd"/>
      <w:r>
        <w:rPr>
          <w:rFonts w:cs="Times New Roman"/>
          <w:szCs w:val="24"/>
        </w:rPr>
        <w:t xml:space="preserve"> of London, capper(ibid.).</w:t>
      </w:r>
    </w:p>
    <w:p w14:paraId="079EA470" w14:textId="77777777" w:rsidR="00B80E7E" w:rsidRDefault="00B80E7E" w:rsidP="00B80E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C1706DF" w14:textId="77777777" w:rsidR="00B80E7E" w:rsidRDefault="00B80E7E" w:rsidP="00B80E7E">
      <w:pPr>
        <w:pStyle w:val="NoSpacing"/>
        <w:jc w:val="both"/>
        <w:rPr>
          <w:rFonts w:cs="Times New Roman"/>
          <w:szCs w:val="24"/>
        </w:rPr>
      </w:pPr>
    </w:p>
    <w:p w14:paraId="4A6F7CF7" w14:textId="77777777" w:rsidR="00B80E7E" w:rsidRDefault="00B80E7E" w:rsidP="00B80E7E">
      <w:pPr>
        <w:pStyle w:val="NoSpacing"/>
        <w:jc w:val="both"/>
        <w:rPr>
          <w:rFonts w:cs="Times New Roman"/>
          <w:szCs w:val="24"/>
        </w:rPr>
      </w:pPr>
    </w:p>
    <w:p w14:paraId="3219F58F" w14:textId="77777777" w:rsidR="00B80E7E" w:rsidRDefault="00B80E7E" w:rsidP="00B80E7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February 2025</w:t>
      </w:r>
    </w:p>
    <w:p w14:paraId="12AA66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AB1CB" w14:textId="77777777" w:rsidR="00B80E7E" w:rsidRDefault="00B80E7E" w:rsidP="009139A6">
      <w:r>
        <w:separator/>
      </w:r>
    </w:p>
  </w:endnote>
  <w:endnote w:type="continuationSeparator" w:id="0">
    <w:p w14:paraId="29E1E94E" w14:textId="77777777" w:rsidR="00B80E7E" w:rsidRDefault="00B80E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85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C2B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B0B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DCB4D" w14:textId="77777777" w:rsidR="00B80E7E" w:rsidRDefault="00B80E7E" w:rsidP="009139A6">
      <w:r>
        <w:separator/>
      </w:r>
    </w:p>
  </w:footnote>
  <w:footnote w:type="continuationSeparator" w:id="0">
    <w:p w14:paraId="483367D8" w14:textId="77777777" w:rsidR="00B80E7E" w:rsidRDefault="00B80E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7EA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623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B99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7E"/>
    <w:rsid w:val="000666E0"/>
    <w:rsid w:val="000A2E7A"/>
    <w:rsid w:val="00190DFA"/>
    <w:rsid w:val="002510B7"/>
    <w:rsid w:val="00270799"/>
    <w:rsid w:val="00305453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80E7E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F535D"/>
  <w15:chartTrackingRefBased/>
  <w15:docId w15:val="{5AE5FF74-FD39-4872-99F7-A157369C1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80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2025-03-21T20:24:00Z</dcterms:created>
  <dcterms:modified xsi:type="dcterms:W3CDTF">2025-03-21T20:25:00Z</dcterms:modified>
</cp:coreProperties>
</file>