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C4EDC" w14:textId="77777777" w:rsidR="001B0554" w:rsidRDefault="001B0554" w:rsidP="001B055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Arnulph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 xml:space="preserve"> MERYFELD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85A21FD" w14:textId="77777777" w:rsidR="001B0554" w:rsidRDefault="001B0554" w:rsidP="001B055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4D6DF78" w14:textId="77777777" w:rsidR="001B0554" w:rsidRDefault="001B0554" w:rsidP="001B055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247E266" w14:textId="77777777" w:rsidR="001B0554" w:rsidRDefault="001B0554" w:rsidP="001B055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debt against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Mathewe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Holdsworthy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Devon(q.v.).</w:t>
      </w:r>
    </w:p>
    <w:p w14:paraId="3AC53ACC" w14:textId="77777777" w:rsidR="001B0554" w:rsidRDefault="001B0554" w:rsidP="001B055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B6D727C" w14:textId="77777777" w:rsidR="001B0554" w:rsidRDefault="001B0554" w:rsidP="001B055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0CDD8BC" w14:textId="77777777" w:rsidR="001B0554" w:rsidRDefault="001B0554" w:rsidP="001B055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4008E66" w14:textId="77777777" w:rsidR="001B0554" w:rsidRDefault="001B0554" w:rsidP="001B0554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January 2022</w:t>
      </w:r>
    </w:p>
    <w:p w14:paraId="76F6EFB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2148B" w14:textId="77777777" w:rsidR="001B0554" w:rsidRDefault="001B0554" w:rsidP="009139A6">
      <w:r>
        <w:separator/>
      </w:r>
    </w:p>
  </w:endnote>
  <w:endnote w:type="continuationSeparator" w:id="0">
    <w:p w14:paraId="7F024B11" w14:textId="77777777" w:rsidR="001B0554" w:rsidRDefault="001B05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73F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6C5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75E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7CE91" w14:textId="77777777" w:rsidR="001B0554" w:rsidRDefault="001B0554" w:rsidP="009139A6">
      <w:r>
        <w:separator/>
      </w:r>
    </w:p>
  </w:footnote>
  <w:footnote w:type="continuationSeparator" w:id="0">
    <w:p w14:paraId="33774D97" w14:textId="77777777" w:rsidR="001B0554" w:rsidRDefault="001B05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560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4BC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B31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554"/>
    <w:rsid w:val="000666E0"/>
    <w:rsid w:val="001B055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3605"/>
  <w15:chartTrackingRefBased/>
  <w15:docId w15:val="{15A8835A-7045-4410-96AE-EE93DBC3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05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2022-02-06T07:55:00Z</dcterms:created>
  <dcterms:modified xsi:type="dcterms:W3CDTF">2022-02-06T07:55:00Z</dcterms:modified>
</cp:coreProperties>
</file>