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B35A3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MERYESEK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43D58BFD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Helston, Cornwall. Tinner.</w:t>
      </w:r>
    </w:p>
    <w:p w14:paraId="72683BEE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FFD31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3111A5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5E7EE6C4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67E8E9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F0837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CAEA17" w14:textId="77777777" w:rsidR="00F352CB" w:rsidRDefault="00F352CB" w:rsidP="00F352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56E6DC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533C8" w14:textId="77777777" w:rsidR="00F352CB" w:rsidRDefault="00F352CB" w:rsidP="009139A6">
      <w:r>
        <w:separator/>
      </w:r>
    </w:p>
  </w:endnote>
  <w:endnote w:type="continuationSeparator" w:id="0">
    <w:p w14:paraId="67095525" w14:textId="77777777" w:rsidR="00F352CB" w:rsidRDefault="00F352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1EC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68F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DA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16EA6" w14:textId="77777777" w:rsidR="00F352CB" w:rsidRDefault="00F352CB" w:rsidP="009139A6">
      <w:r>
        <w:separator/>
      </w:r>
    </w:p>
  </w:footnote>
  <w:footnote w:type="continuationSeparator" w:id="0">
    <w:p w14:paraId="6AA5569C" w14:textId="77777777" w:rsidR="00F352CB" w:rsidRDefault="00F352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BD9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A25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91C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C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52C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64A26"/>
  <w15:chartTrackingRefBased/>
  <w15:docId w15:val="{26E5BFEF-5BFE-4C2D-9C88-8F484AD8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352C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2022-02-08T15:18:00Z</dcterms:created>
  <dcterms:modified xsi:type="dcterms:W3CDTF">2022-02-08T15:19:00Z</dcterms:modified>
</cp:coreProperties>
</file>