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6ED1D" w14:textId="77777777" w:rsidR="006C32DF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MERYERE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(fl.1414)</w:t>
      </w:r>
    </w:p>
    <w:p w14:paraId="677359FC" w14:textId="2180BBB8" w:rsidR="006C32DF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Shackleford, </w:t>
      </w:r>
      <w:r>
        <w:rPr>
          <w:rFonts w:ascii="Times New Roman" w:hAnsi="Times New Roman" w:cs="Times New Roman"/>
          <w:sz w:val="24"/>
          <w:szCs w:val="24"/>
        </w:rPr>
        <w:t>Surrey.</w:t>
      </w:r>
    </w:p>
    <w:p w14:paraId="4F4FFA54" w14:textId="77777777" w:rsidR="006C32DF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4343EE" w14:textId="77777777" w:rsidR="006C32DF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1CC05" w14:textId="77777777" w:rsidR="006C32DF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Nov.1414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Guildford into lands of</w:t>
      </w:r>
    </w:p>
    <w:p w14:paraId="214C8507" w14:textId="77777777" w:rsidR="006C32DF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William Brantyngham(q.v.).</w:t>
      </w:r>
    </w:p>
    <w:p w14:paraId="0F9833A4" w14:textId="77777777" w:rsidR="006C32DF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20-47)</w:t>
      </w:r>
    </w:p>
    <w:p w14:paraId="5D01C2BD" w14:textId="77777777" w:rsidR="006C32DF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8B44A" w14:textId="77777777" w:rsidR="006C32DF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493661" w14:textId="77777777" w:rsidR="006C32DF" w:rsidRPr="00C27646" w:rsidRDefault="006C32DF" w:rsidP="006C32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2022</w:t>
      </w:r>
    </w:p>
    <w:p w14:paraId="3666C6D8" w14:textId="1BB7E342" w:rsidR="00BA00AB" w:rsidRPr="006C32D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C32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9F021" w14:textId="77777777" w:rsidR="006C32DF" w:rsidRDefault="006C32DF" w:rsidP="009139A6">
      <w:r>
        <w:separator/>
      </w:r>
    </w:p>
  </w:endnote>
  <w:endnote w:type="continuationSeparator" w:id="0">
    <w:p w14:paraId="5A71103C" w14:textId="77777777" w:rsidR="006C32DF" w:rsidRDefault="006C32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D49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0F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0E0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716E0" w14:textId="77777777" w:rsidR="006C32DF" w:rsidRDefault="006C32DF" w:rsidP="009139A6">
      <w:r>
        <w:separator/>
      </w:r>
    </w:p>
  </w:footnote>
  <w:footnote w:type="continuationSeparator" w:id="0">
    <w:p w14:paraId="6CE1BE6C" w14:textId="77777777" w:rsidR="006C32DF" w:rsidRDefault="006C32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93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1C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7C0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DF"/>
    <w:rsid w:val="000666E0"/>
    <w:rsid w:val="002510B7"/>
    <w:rsid w:val="005C130B"/>
    <w:rsid w:val="006C32D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A21B7"/>
  <w15:chartTrackingRefBased/>
  <w15:docId w15:val="{253E12C7-31EE-49D4-B32C-075BADCD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2022-03-29T20:29:00Z</dcterms:created>
  <dcterms:modified xsi:type="dcterms:W3CDTF">2022-03-29T20:30:00Z</dcterms:modified>
</cp:coreProperties>
</file>