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24317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MERYELL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FA4D3BF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5C331C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921823A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debt against Robert Symon of Thetford, Norfolk(q.v.),</w:t>
      </w:r>
    </w:p>
    <w:p w14:paraId="458DC8BB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Glover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Southerey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and Thomas Gernes of Cheston,</w:t>
      </w:r>
    </w:p>
    <w:p w14:paraId="6B5A89B8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Hertfordshire(q.v.).</w:t>
      </w:r>
    </w:p>
    <w:p w14:paraId="0B62453E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407167E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trespass and taking against Mathew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Whitlawe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</w:p>
    <w:p w14:paraId="2EF6B7BE" w14:textId="77777777" w:rsidR="001E2548" w:rsidRPr="00F67987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Lutterworth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chaplain(q.v.).   (ibid.)</w:t>
      </w:r>
    </w:p>
    <w:p w14:paraId="49F3B0F1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4D7DAE1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7F4AE9A" w14:textId="77777777" w:rsidR="001E2548" w:rsidRDefault="001E2548" w:rsidP="001E25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7 January 2022</w:t>
      </w:r>
    </w:p>
    <w:p w14:paraId="27E675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C7952" w14:textId="77777777" w:rsidR="001E2548" w:rsidRDefault="001E2548" w:rsidP="009139A6">
      <w:r>
        <w:separator/>
      </w:r>
    </w:p>
  </w:endnote>
  <w:endnote w:type="continuationSeparator" w:id="0">
    <w:p w14:paraId="3B47B167" w14:textId="77777777" w:rsidR="001E2548" w:rsidRDefault="001E25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0D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38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373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ACD63" w14:textId="77777777" w:rsidR="001E2548" w:rsidRDefault="001E2548" w:rsidP="009139A6">
      <w:r>
        <w:separator/>
      </w:r>
    </w:p>
  </w:footnote>
  <w:footnote w:type="continuationSeparator" w:id="0">
    <w:p w14:paraId="48CB8E9B" w14:textId="77777777" w:rsidR="001E2548" w:rsidRDefault="001E25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F3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35B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7B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48"/>
    <w:rsid w:val="000666E0"/>
    <w:rsid w:val="001E254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92580"/>
  <w15:chartTrackingRefBased/>
  <w15:docId w15:val="{2DA5B1A6-D452-4EA4-A63C-AD2F274B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E25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2022-02-05T17:26:00Z</dcterms:created>
  <dcterms:modified xsi:type="dcterms:W3CDTF">2022-02-05T17:26:00Z</dcterms:modified>
</cp:coreProperties>
</file>