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3DE04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MERYELL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8A91300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594AAEC8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008F2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40108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Saweston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Thaxted, Essex, cutler(q.v.).</w:t>
      </w:r>
    </w:p>
    <w:p w14:paraId="65A876EE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AE77F4D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B6398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8A804" w14:textId="77777777" w:rsidR="000A4380" w:rsidRDefault="000A4380" w:rsidP="000A43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690129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7674F" w14:textId="77777777" w:rsidR="000A4380" w:rsidRDefault="000A4380" w:rsidP="009139A6">
      <w:r>
        <w:separator/>
      </w:r>
    </w:p>
  </w:endnote>
  <w:endnote w:type="continuationSeparator" w:id="0">
    <w:p w14:paraId="5CA55E44" w14:textId="77777777" w:rsidR="000A4380" w:rsidRDefault="000A43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1E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94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11E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F310" w14:textId="77777777" w:rsidR="000A4380" w:rsidRDefault="000A4380" w:rsidP="009139A6">
      <w:r>
        <w:separator/>
      </w:r>
    </w:p>
  </w:footnote>
  <w:footnote w:type="continuationSeparator" w:id="0">
    <w:p w14:paraId="47EC6C8D" w14:textId="77777777" w:rsidR="000A4380" w:rsidRDefault="000A43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9A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E1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18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80"/>
    <w:rsid w:val="000666E0"/>
    <w:rsid w:val="000A438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45117"/>
  <w15:chartTrackingRefBased/>
  <w15:docId w15:val="{6C043ECD-4A4C-4DA0-AD7D-8C4393F7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43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2022-06-22T13:29:00Z</dcterms:created>
  <dcterms:modified xsi:type="dcterms:W3CDTF">2022-06-22T13:30:00Z</dcterms:modified>
</cp:coreProperties>
</file>