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9D02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MERYDETH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17F24C7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Coventry. </w:t>
      </w:r>
      <w:proofErr w:type="spellStart"/>
      <w:r>
        <w:rPr>
          <w:rFonts w:cs="Times New Roman"/>
          <w:szCs w:val="24"/>
        </w:rPr>
        <w:t>Glasier</w:t>
      </w:r>
      <w:proofErr w:type="spellEnd"/>
      <w:r>
        <w:rPr>
          <w:rFonts w:cs="Times New Roman"/>
          <w:szCs w:val="24"/>
        </w:rPr>
        <w:t>.</w:t>
      </w:r>
    </w:p>
    <w:p w14:paraId="55B2B1F8" w14:textId="77777777" w:rsidR="00A26A34" w:rsidRDefault="00A26A34" w:rsidP="00A26A34">
      <w:pPr>
        <w:pStyle w:val="NoSpacing"/>
        <w:rPr>
          <w:rFonts w:cs="Times New Roman"/>
          <w:szCs w:val="24"/>
        </w:rPr>
      </w:pPr>
    </w:p>
    <w:p w14:paraId="43626277" w14:textId="77777777" w:rsidR="00A26A34" w:rsidRDefault="00A26A34" w:rsidP="00A26A34">
      <w:pPr>
        <w:pStyle w:val="NoSpacing"/>
        <w:rPr>
          <w:rFonts w:cs="Times New Roman"/>
          <w:szCs w:val="24"/>
        </w:rPr>
      </w:pPr>
    </w:p>
    <w:p w14:paraId="3068543C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Bristowe</w:t>
      </w:r>
      <w:proofErr w:type="spellEnd"/>
      <w:r>
        <w:rPr>
          <w:rFonts w:cs="Times New Roman"/>
          <w:szCs w:val="24"/>
        </w:rPr>
        <w:t xml:space="preserve">(q.v.) brought a plaint of debt against him, John </w:t>
      </w:r>
      <w:proofErr w:type="spellStart"/>
      <w:r>
        <w:rPr>
          <w:rFonts w:cs="Times New Roman"/>
          <w:szCs w:val="24"/>
        </w:rPr>
        <w:t>Blakewell</w:t>
      </w:r>
      <w:proofErr w:type="spellEnd"/>
    </w:p>
    <w:p w14:paraId="2D7455F1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Coventry, miller(q.v.), and William Bakewell of Coventry, miller(q.v.)</w:t>
      </w:r>
    </w:p>
    <w:p w14:paraId="6311D7B7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https://waalt.uh.edu/index.php/IDXCP40no798</w:t>
        </w:r>
      </w:hyperlink>
      <w:r>
        <w:rPr>
          <w:rFonts w:cs="Times New Roman"/>
          <w:szCs w:val="24"/>
        </w:rPr>
        <w:t xml:space="preserve"> )</w:t>
      </w:r>
    </w:p>
    <w:p w14:paraId="3E8D672A" w14:textId="77777777" w:rsidR="00A26A34" w:rsidRDefault="00A26A34" w:rsidP="00A26A34">
      <w:pPr>
        <w:pStyle w:val="NoSpacing"/>
        <w:rPr>
          <w:rFonts w:cs="Times New Roman"/>
          <w:szCs w:val="24"/>
        </w:rPr>
      </w:pPr>
    </w:p>
    <w:p w14:paraId="51BB8E5F" w14:textId="77777777" w:rsidR="00A26A34" w:rsidRDefault="00A26A34" w:rsidP="00A26A34">
      <w:pPr>
        <w:pStyle w:val="NoSpacing"/>
        <w:rPr>
          <w:rFonts w:cs="Times New Roman"/>
          <w:szCs w:val="24"/>
        </w:rPr>
      </w:pPr>
    </w:p>
    <w:p w14:paraId="2351C3BB" w14:textId="77777777" w:rsidR="00A26A34" w:rsidRDefault="00A26A34" w:rsidP="00A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07F9B3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2359C" w14:textId="77777777" w:rsidR="00A26A34" w:rsidRDefault="00A26A34" w:rsidP="009139A6">
      <w:r>
        <w:separator/>
      </w:r>
    </w:p>
  </w:endnote>
  <w:endnote w:type="continuationSeparator" w:id="0">
    <w:p w14:paraId="69ED0441" w14:textId="77777777" w:rsidR="00A26A34" w:rsidRDefault="00A26A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DD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91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7F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71F3A" w14:textId="77777777" w:rsidR="00A26A34" w:rsidRDefault="00A26A34" w:rsidP="009139A6">
      <w:r>
        <w:separator/>
      </w:r>
    </w:p>
  </w:footnote>
  <w:footnote w:type="continuationSeparator" w:id="0">
    <w:p w14:paraId="6948EA99" w14:textId="77777777" w:rsidR="00A26A34" w:rsidRDefault="00A26A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AC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23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0A8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34"/>
    <w:rsid w:val="000666E0"/>
    <w:rsid w:val="002510B7"/>
    <w:rsid w:val="005C130B"/>
    <w:rsid w:val="00826F5C"/>
    <w:rsid w:val="009139A6"/>
    <w:rsid w:val="009448BB"/>
    <w:rsid w:val="00947624"/>
    <w:rsid w:val="00A26A3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94732"/>
  <w15:chartTrackingRefBased/>
  <w15:docId w15:val="{087C6E01-0404-4023-8C99-67B32158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6A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2023-04-20T18:12:00Z</dcterms:created>
  <dcterms:modified xsi:type="dcterms:W3CDTF">2023-04-20T18:13:00Z</dcterms:modified>
</cp:coreProperties>
</file>