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0941A6" w14:textId="77777777" w:rsidR="00E95072" w:rsidRDefault="00E95072" w:rsidP="00E950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MERYDEN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fl.1414)</w:t>
      </w:r>
    </w:p>
    <w:p w14:paraId="47286049" w14:textId="77777777" w:rsidR="00E95072" w:rsidRDefault="00E95072" w:rsidP="00E95072">
      <w:pPr>
        <w:pStyle w:val="NoSpacing"/>
        <w:rPr>
          <w:rFonts w:cs="Times New Roman"/>
          <w:szCs w:val="24"/>
        </w:rPr>
      </w:pPr>
    </w:p>
    <w:p w14:paraId="7302A855" w14:textId="77777777" w:rsidR="00E95072" w:rsidRDefault="00E95072" w:rsidP="00E95072">
      <w:pPr>
        <w:pStyle w:val="NoSpacing"/>
        <w:rPr>
          <w:rFonts w:cs="Times New Roman"/>
          <w:szCs w:val="24"/>
        </w:rPr>
      </w:pPr>
    </w:p>
    <w:p w14:paraId="4800C096" w14:textId="77777777" w:rsidR="00E95072" w:rsidRDefault="00E95072" w:rsidP="00E950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Dec.1414</w:t>
      </w:r>
      <w:r>
        <w:rPr>
          <w:rFonts w:cs="Times New Roman"/>
          <w:szCs w:val="24"/>
        </w:rPr>
        <w:tab/>
        <w:t>He was on a commission to levy and collect from all cities, boroughs and</w:t>
      </w:r>
    </w:p>
    <w:p w14:paraId="5FE91022" w14:textId="77777777" w:rsidR="00E95072" w:rsidRDefault="00E95072" w:rsidP="00E950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towns and from all secular lords of towns and other lay </w:t>
      </w:r>
      <w:proofErr w:type="gramStart"/>
      <w:r>
        <w:rPr>
          <w:rFonts w:cs="Times New Roman"/>
          <w:szCs w:val="24"/>
        </w:rPr>
        <w:t>persons</w:t>
      </w:r>
      <w:proofErr w:type="gramEnd"/>
      <w:r>
        <w:rPr>
          <w:rFonts w:cs="Times New Roman"/>
          <w:szCs w:val="24"/>
        </w:rPr>
        <w:t xml:space="preserve"> having goods</w:t>
      </w:r>
    </w:p>
    <w:p w14:paraId="0B1CD9CC" w14:textId="77777777" w:rsidR="00E95072" w:rsidRDefault="00E95072" w:rsidP="00E950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possessions and from others both great and small in Somerset</w:t>
      </w:r>
    </w:p>
    <w:p w14:paraId="6CDC1ABC" w14:textId="77777777" w:rsidR="00E95072" w:rsidRDefault="00E95072" w:rsidP="00E950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taxes of two whole fifteenths and tenths.</w:t>
      </w:r>
    </w:p>
    <w:p w14:paraId="52FA7DE8" w14:textId="77777777" w:rsidR="00E95072" w:rsidRDefault="00E95072" w:rsidP="00E950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1413-22 pp.84-5)</w:t>
      </w:r>
    </w:p>
    <w:p w14:paraId="6EBCFE6D" w14:textId="77777777" w:rsidR="00E95072" w:rsidRDefault="00E95072" w:rsidP="00E95072">
      <w:pPr>
        <w:pStyle w:val="NoSpacing"/>
        <w:rPr>
          <w:rFonts w:cs="Times New Roman"/>
          <w:szCs w:val="24"/>
        </w:rPr>
      </w:pPr>
    </w:p>
    <w:p w14:paraId="637990EF" w14:textId="77777777" w:rsidR="00E95072" w:rsidRDefault="00E95072" w:rsidP="00E95072">
      <w:pPr>
        <w:pStyle w:val="NoSpacing"/>
        <w:rPr>
          <w:rFonts w:cs="Times New Roman"/>
          <w:szCs w:val="24"/>
        </w:rPr>
      </w:pPr>
    </w:p>
    <w:p w14:paraId="49BA0C0C" w14:textId="77777777" w:rsidR="00E95072" w:rsidRDefault="00E95072" w:rsidP="00E950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November 2024</w:t>
      </w:r>
    </w:p>
    <w:p w14:paraId="16CB9CC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69CA19" w14:textId="77777777" w:rsidR="00E95072" w:rsidRDefault="00E95072" w:rsidP="009139A6">
      <w:r>
        <w:separator/>
      </w:r>
    </w:p>
  </w:endnote>
  <w:endnote w:type="continuationSeparator" w:id="0">
    <w:p w14:paraId="727549E2" w14:textId="77777777" w:rsidR="00E95072" w:rsidRDefault="00E950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4E09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DA496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83A5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EF1F4A" w14:textId="77777777" w:rsidR="00E95072" w:rsidRDefault="00E95072" w:rsidP="009139A6">
      <w:r>
        <w:separator/>
      </w:r>
    </w:p>
  </w:footnote>
  <w:footnote w:type="continuationSeparator" w:id="0">
    <w:p w14:paraId="5A532CF7" w14:textId="77777777" w:rsidR="00E95072" w:rsidRDefault="00E950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D272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BC3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FDB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072"/>
    <w:rsid w:val="000666E0"/>
    <w:rsid w:val="002510B7"/>
    <w:rsid w:val="00270799"/>
    <w:rsid w:val="005C130B"/>
    <w:rsid w:val="007D491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9507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55F09"/>
  <w15:chartTrackingRefBased/>
  <w15:docId w15:val="{DE21B30D-7DA3-4CB2-8FE2-8485E9D6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2024-11-11T12:50:00Z</dcterms:created>
  <dcterms:modified xsi:type="dcterms:W3CDTF">2024-11-11T12:50:00Z</dcterms:modified>
</cp:coreProperties>
</file>