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ED1DA6" w14:textId="77777777" w:rsidR="00585BEB" w:rsidRDefault="00585BEB" w:rsidP="00585B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MERYDALE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14:paraId="5D972E16" w14:textId="77777777" w:rsidR="00585BEB" w:rsidRDefault="00585BEB" w:rsidP="00585B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Great Brickhill, Buckinghamshire. Yeoman.</w:t>
      </w:r>
    </w:p>
    <w:p w14:paraId="0BCFF876" w14:textId="77777777" w:rsidR="00585BEB" w:rsidRDefault="00585BEB" w:rsidP="00585B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7B71A7" w14:textId="77777777" w:rsidR="00585BEB" w:rsidRDefault="00585BEB" w:rsidP="00585B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C3E2A4" w14:textId="77777777" w:rsidR="00585BEB" w:rsidRDefault="00585BEB" w:rsidP="00585B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1440</w:t>
      </w:r>
      <w:r>
        <w:rPr>
          <w:rFonts w:ascii="Times New Roman" w:hAnsi="Times New Roman" w:cs="Times New Roman"/>
          <w:sz w:val="24"/>
          <w:szCs w:val="24"/>
        </w:rPr>
        <w:tab/>
        <w:t xml:space="preserve">He appears in the Plea Rolls.   </w:t>
      </w:r>
    </w:p>
    <w:p w14:paraId="4BDA98A6" w14:textId="77777777" w:rsidR="00585BEB" w:rsidRDefault="00585BEB" w:rsidP="00585B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33FA9"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733FA9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http://aalt.law.uh.edu/Indices/CP40Indices/CP40no717/CP40no717Pl.htm</w:t>
        </w:r>
      </w:hyperlink>
      <w:r w:rsidRPr="00733FA9"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1C1F07CD" w14:textId="77777777" w:rsidR="00585BEB" w:rsidRDefault="00585BEB" w:rsidP="00585B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7B01BC" w14:textId="77777777" w:rsidR="00585BEB" w:rsidRDefault="00585BEB" w:rsidP="00585B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FE8754" w14:textId="77777777" w:rsidR="00585BEB" w:rsidRDefault="00585BEB" w:rsidP="00585B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January 2022</w:t>
      </w:r>
    </w:p>
    <w:p w14:paraId="4A829E2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1C6129" w14:textId="77777777" w:rsidR="00585BEB" w:rsidRDefault="00585BEB" w:rsidP="009139A6">
      <w:r>
        <w:separator/>
      </w:r>
    </w:p>
  </w:endnote>
  <w:endnote w:type="continuationSeparator" w:id="0">
    <w:p w14:paraId="1001066F" w14:textId="77777777" w:rsidR="00585BEB" w:rsidRDefault="00585BE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B62E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4B253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D9EB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F97FAE" w14:textId="77777777" w:rsidR="00585BEB" w:rsidRDefault="00585BEB" w:rsidP="009139A6">
      <w:r>
        <w:separator/>
      </w:r>
    </w:p>
  </w:footnote>
  <w:footnote w:type="continuationSeparator" w:id="0">
    <w:p w14:paraId="3B39F4BA" w14:textId="77777777" w:rsidR="00585BEB" w:rsidRDefault="00585BE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AA2B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B342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B1BD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BEB"/>
    <w:rsid w:val="000666E0"/>
    <w:rsid w:val="002510B7"/>
    <w:rsid w:val="00585BEB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DFB3E7"/>
  <w15:chartTrackingRefBased/>
  <w15:docId w15:val="{FB71E8A4-ACA1-47A4-8373-E5D06E091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rsid w:val="00585BEB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2022-01-27T20:38:00Z</dcterms:created>
  <dcterms:modified xsi:type="dcterms:W3CDTF">2022-01-27T20:38:00Z</dcterms:modified>
</cp:coreProperties>
</file>