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3A0C2" w14:textId="77777777" w:rsidR="00106D20" w:rsidRDefault="00106D20" w:rsidP="00106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MERYCOK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47B03EC" w14:textId="77777777" w:rsidR="00106D20" w:rsidRDefault="00106D20" w:rsidP="00106D20">
      <w:pPr>
        <w:rPr>
          <w:rFonts w:ascii="Times New Roman" w:hAnsi="Times New Roman" w:cs="Times New Roman"/>
        </w:rPr>
      </w:pPr>
    </w:p>
    <w:p w14:paraId="3E525F95" w14:textId="77777777" w:rsidR="00106D20" w:rsidRDefault="00106D20" w:rsidP="00106D20">
      <w:pPr>
        <w:rPr>
          <w:rFonts w:ascii="Times New Roman" w:hAnsi="Times New Roman" w:cs="Times New Roman"/>
        </w:rPr>
      </w:pPr>
    </w:p>
    <w:p w14:paraId="7929B1B7" w14:textId="77777777" w:rsidR="00106D20" w:rsidRDefault="00106D20" w:rsidP="00106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made a plaint of trespass against William Unknown, husbandman(q.v.).</w:t>
      </w:r>
    </w:p>
    <w:p w14:paraId="4F93AA79" w14:textId="77777777" w:rsidR="00106D20" w:rsidRDefault="00106D20" w:rsidP="00106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EFFBA7F" w14:textId="77777777" w:rsidR="00106D20" w:rsidRDefault="00106D20" w:rsidP="00106D20">
      <w:pPr>
        <w:rPr>
          <w:rFonts w:ascii="Times New Roman" w:hAnsi="Times New Roman" w:cs="Times New Roman"/>
        </w:rPr>
      </w:pPr>
    </w:p>
    <w:p w14:paraId="63A29278" w14:textId="77777777" w:rsidR="00106D20" w:rsidRDefault="00106D20" w:rsidP="00106D20">
      <w:pPr>
        <w:rPr>
          <w:rFonts w:ascii="Times New Roman" w:hAnsi="Times New Roman" w:cs="Times New Roman"/>
        </w:rPr>
      </w:pPr>
    </w:p>
    <w:p w14:paraId="6ED9FB01" w14:textId="77777777" w:rsidR="00106D20" w:rsidRDefault="00106D20" w:rsidP="00106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2018</w:t>
      </w:r>
    </w:p>
    <w:p w14:paraId="313A50F2" w14:textId="77777777" w:rsidR="006B2F86" w:rsidRPr="00E71FC3" w:rsidRDefault="00106D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75480" w14:textId="77777777" w:rsidR="00106D20" w:rsidRDefault="00106D20" w:rsidP="00E71FC3">
      <w:r>
        <w:separator/>
      </w:r>
    </w:p>
  </w:endnote>
  <w:endnote w:type="continuationSeparator" w:id="0">
    <w:p w14:paraId="2D1A56E4" w14:textId="77777777" w:rsidR="00106D20" w:rsidRDefault="00106D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2E1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40310D" w14:textId="77777777" w:rsidR="00106D20" w:rsidRDefault="00106D20" w:rsidP="00E71FC3">
      <w:r>
        <w:separator/>
      </w:r>
    </w:p>
  </w:footnote>
  <w:footnote w:type="continuationSeparator" w:id="0">
    <w:p w14:paraId="53192999" w14:textId="77777777" w:rsidR="00106D20" w:rsidRDefault="00106D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D20"/>
    <w:rsid w:val="00106D2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B643F"/>
  <w15:chartTrackingRefBased/>
  <w15:docId w15:val="{44A26A70-CF36-4F67-B85E-AF11BF58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6D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2018-06-13T20:43:00Z</dcterms:created>
  <dcterms:modified xsi:type="dcterms:W3CDTF">2018-06-13T20:43:00Z</dcterms:modified>
</cp:coreProperties>
</file>