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6173" w:rsidRPr="007248DC" w:rsidRDefault="00E46173" w:rsidP="00E4617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  <w:u w:val="single"/>
        </w:rPr>
        <w:t>Henry MERYAM</w:t>
      </w:r>
      <w:r w:rsidRPr="007248DC">
        <w:rPr>
          <w:rFonts w:ascii="Times New Roman" w:hAnsi="Times New Roman" w:cs="Times New Roman"/>
          <w:sz w:val="24"/>
          <w:szCs w:val="24"/>
        </w:rPr>
        <w:t xml:space="preserve">     (fl.1491-2)</w:t>
      </w:r>
    </w:p>
    <w:p w:rsidR="00E46173" w:rsidRPr="007248DC" w:rsidRDefault="00E46173" w:rsidP="00E4617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>of Boughton Monchelsey, Kent.</w:t>
      </w:r>
    </w:p>
    <w:p w:rsidR="00E46173" w:rsidRPr="007248DC" w:rsidRDefault="00E46173" w:rsidP="00E461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46173" w:rsidRPr="007248DC" w:rsidRDefault="00E46173" w:rsidP="00E461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46173" w:rsidRPr="007248DC" w:rsidRDefault="00E46173" w:rsidP="00E4617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 xml:space="preserve">         1491-2</w:t>
      </w:r>
      <w:r w:rsidRPr="007248DC">
        <w:rPr>
          <w:rFonts w:ascii="Times New Roman" w:hAnsi="Times New Roman" w:cs="Times New Roman"/>
          <w:sz w:val="24"/>
          <w:szCs w:val="24"/>
        </w:rPr>
        <w:tab/>
        <w:t>He made his Will.   (Plomer p.329)</w:t>
      </w:r>
    </w:p>
    <w:p w:rsidR="00E46173" w:rsidRPr="007248DC" w:rsidRDefault="00E46173" w:rsidP="00E461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46173" w:rsidRPr="007248DC" w:rsidRDefault="00E46173" w:rsidP="00E461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46173" w:rsidRPr="007248DC" w:rsidRDefault="00E46173" w:rsidP="00E4617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>29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6173" w:rsidRDefault="00E46173" w:rsidP="00564E3C">
      <w:pPr>
        <w:spacing w:after="0" w:line="240" w:lineRule="auto"/>
      </w:pPr>
      <w:r>
        <w:separator/>
      </w:r>
    </w:p>
  </w:endnote>
  <w:endnote w:type="continuationSeparator" w:id="0">
    <w:p w:rsidR="00E46173" w:rsidRDefault="00E4617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46173">
      <w:rPr>
        <w:rFonts w:ascii="Times New Roman" w:hAnsi="Times New Roman" w:cs="Times New Roman"/>
        <w:noProof/>
        <w:sz w:val="24"/>
        <w:szCs w:val="24"/>
      </w:rPr>
      <w:t>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6173" w:rsidRDefault="00E46173" w:rsidP="00564E3C">
      <w:pPr>
        <w:spacing w:after="0" w:line="240" w:lineRule="auto"/>
      </w:pPr>
      <w:r>
        <w:separator/>
      </w:r>
    </w:p>
  </w:footnote>
  <w:footnote w:type="continuationSeparator" w:id="0">
    <w:p w:rsidR="00E46173" w:rsidRDefault="00E4617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173"/>
    <w:rsid w:val="00372DC6"/>
    <w:rsid w:val="00564E3C"/>
    <w:rsid w:val="0064591D"/>
    <w:rsid w:val="00DD5B8A"/>
    <w:rsid w:val="00E46173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25E8B6-815E-4F39-B875-F8028E62D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2016-01-05T19:31:00Z</dcterms:created>
  <dcterms:modified xsi:type="dcterms:W3CDTF">2016-01-05T19:32:00Z</dcterms:modified>
</cp:coreProperties>
</file>