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0EF4E" w14:textId="77777777" w:rsidR="004C0580" w:rsidRDefault="004C0580" w:rsidP="004C0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MERSHE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2869729B" w14:textId="77777777" w:rsidR="004C0580" w:rsidRDefault="004C0580" w:rsidP="004C0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Yeoman.</w:t>
      </w:r>
    </w:p>
    <w:p w14:paraId="705E741B" w14:textId="77777777" w:rsidR="004C0580" w:rsidRDefault="004C0580" w:rsidP="004C0580">
      <w:pPr>
        <w:pStyle w:val="NoSpacing"/>
        <w:rPr>
          <w:rFonts w:cs="Times New Roman"/>
          <w:szCs w:val="24"/>
        </w:rPr>
      </w:pPr>
    </w:p>
    <w:p w14:paraId="72991ACE" w14:textId="77777777" w:rsidR="004C0580" w:rsidRDefault="004C0580" w:rsidP="004C0580">
      <w:pPr>
        <w:pStyle w:val="NoSpacing"/>
        <w:rPr>
          <w:rFonts w:cs="Times New Roman"/>
          <w:szCs w:val="24"/>
        </w:rPr>
      </w:pPr>
    </w:p>
    <w:p w14:paraId="76A6395C" w14:textId="77777777" w:rsidR="004C0580" w:rsidRDefault="004C0580" w:rsidP="004C0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Jan.1467</w:t>
      </w:r>
      <w:r>
        <w:rPr>
          <w:rFonts w:cs="Times New Roman"/>
          <w:szCs w:val="24"/>
        </w:rPr>
        <w:tab/>
        <w:t>He was a member of the household of Margaret Wyfold(q.v.).</w:t>
      </w:r>
    </w:p>
    <w:p w14:paraId="61F3673F" w14:textId="77777777" w:rsidR="004C0580" w:rsidRDefault="004C0580" w:rsidP="004C0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51CCBA38" w14:textId="77777777" w:rsidR="004C0580" w:rsidRDefault="004C0580" w:rsidP="004C0580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 xml:space="preserve">1992, </w:t>
      </w:r>
      <w:proofErr w:type="spellStart"/>
      <w:r w:rsidRPr="007B7E9F">
        <w:rPr>
          <w:rFonts w:cs="Times New Roman"/>
          <w:szCs w:val="24"/>
        </w:rPr>
        <w:t>p.</w:t>
      </w:r>
      <w:r>
        <w:rPr>
          <w:rFonts w:cs="Times New Roman"/>
          <w:szCs w:val="24"/>
        </w:rPr>
        <w:t>xliii</w:t>
      </w:r>
      <w:proofErr w:type="spellEnd"/>
      <w:r>
        <w:rPr>
          <w:rFonts w:cs="Times New Roman"/>
          <w:szCs w:val="24"/>
        </w:rPr>
        <w:t>)</w:t>
      </w:r>
    </w:p>
    <w:p w14:paraId="3610EA7C" w14:textId="77777777" w:rsidR="004C0580" w:rsidRDefault="004C0580" w:rsidP="004C0580">
      <w:pPr>
        <w:pStyle w:val="NoSpacing"/>
        <w:rPr>
          <w:rFonts w:cs="Times New Roman"/>
          <w:szCs w:val="24"/>
        </w:rPr>
      </w:pPr>
    </w:p>
    <w:p w14:paraId="42005F5A" w14:textId="77777777" w:rsidR="004C0580" w:rsidRDefault="004C0580" w:rsidP="004C0580">
      <w:pPr>
        <w:pStyle w:val="NoSpacing"/>
        <w:rPr>
          <w:rFonts w:cs="Times New Roman"/>
          <w:szCs w:val="24"/>
        </w:rPr>
      </w:pPr>
    </w:p>
    <w:p w14:paraId="2356E467" w14:textId="77777777" w:rsidR="004C0580" w:rsidRDefault="004C0580" w:rsidP="004C0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2024</w:t>
      </w:r>
    </w:p>
    <w:p w14:paraId="1855AF4F" w14:textId="77777777" w:rsidR="00BA00AB" w:rsidRPr="00EB3209" w:rsidRDefault="00BA00AB" w:rsidP="004C0580">
      <w:pPr>
        <w:pStyle w:val="NoSpacing"/>
        <w:tabs>
          <w:tab w:val="left" w:pos="450"/>
        </w:tabs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495DD3" w14:textId="77777777" w:rsidR="004C0580" w:rsidRDefault="004C0580" w:rsidP="009139A6">
      <w:r>
        <w:separator/>
      </w:r>
    </w:p>
  </w:endnote>
  <w:endnote w:type="continuationSeparator" w:id="0">
    <w:p w14:paraId="052F8969" w14:textId="77777777" w:rsidR="004C0580" w:rsidRDefault="004C05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F10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5D7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B089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0CF7DC" w14:textId="77777777" w:rsidR="004C0580" w:rsidRDefault="004C0580" w:rsidP="009139A6">
      <w:r>
        <w:separator/>
      </w:r>
    </w:p>
  </w:footnote>
  <w:footnote w:type="continuationSeparator" w:id="0">
    <w:p w14:paraId="5DBDC74D" w14:textId="77777777" w:rsidR="004C0580" w:rsidRDefault="004C05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F7B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9AD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4D0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580"/>
    <w:rsid w:val="000666E0"/>
    <w:rsid w:val="002510B7"/>
    <w:rsid w:val="00270799"/>
    <w:rsid w:val="004C058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43AEF"/>
  <w15:chartTrackingRefBased/>
  <w15:docId w15:val="{23A085EF-54F7-4181-B85A-EC21BB4AE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2024-12-29T12:28:00Z</dcterms:created>
  <dcterms:modified xsi:type="dcterms:W3CDTF">2024-12-29T12:29:00Z</dcterms:modified>
</cp:coreProperties>
</file>