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E980C" w14:textId="52EF8A85" w:rsidR="00BA00AB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MERWYN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4AA1FB50" w14:textId="481826DB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Midwife.</w:t>
      </w:r>
    </w:p>
    <w:p w14:paraId="61978C0E" w14:textId="0DE4CF87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A2ABD" w14:textId="21464D15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7EFDA" w14:textId="5A23C5A5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May1412</w:t>
      </w:r>
      <w:r>
        <w:rPr>
          <w:rFonts w:ascii="Times New Roman" w:hAnsi="Times New Roman" w:cs="Times New Roman"/>
          <w:sz w:val="24"/>
          <w:szCs w:val="24"/>
        </w:rPr>
        <w:tab/>
        <w:t xml:space="preserve">Midwife to Margery </w:t>
      </w:r>
      <w:proofErr w:type="spellStart"/>
      <w:r>
        <w:rPr>
          <w:rFonts w:ascii="Times New Roman" w:hAnsi="Times New Roman" w:cs="Times New Roman"/>
          <w:sz w:val="24"/>
          <w:szCs w:val="24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mother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Argentein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9622130" w14:textId="5C4F185D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23-137)</w:t>
      </w:r>
    </w:p>
    <w:p w14:paraId="61667D94" w14:textId="33EC6FC8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91D68" w14:textId="7739D8C6" w:rsid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E1467" w14:textId="6FE6D823" w:rsidR="00923A37" w:rsidRPr="00923A37" w:rsidRDefault="00923A3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sectPr w:rsidR="00923A37" w:rsidRPr="00923A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BAB07" w14:textId="77777777" w:rsidR="00923A37" w:rsidRDefault="00923A37" w:rsidP="009139A6">
      <w:r>
        <w:separator/>
      </w:r>
    </w:p>
  </w:endnote>
  <w:endnote w:type="continuationSeparator" w:id="0">
    <w:p w14:paraId="2194D90F" w14:textId="77777777" w:rsidR="00923A37" w:rsidRDefault="00923A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B94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EE6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96B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BB657" w14:textId="77777777" w:rsidR="00923A37" w:rsidRDefault="00923A37" w:rsidP="009139A6">
      <w:r>
        <w:separator/>
      </w:r>
    </w:p>
  </w:footnote>
  <w:footnote w:type="continuationSeparator" w:id="0">
    <w:p w14:paraId="729A9C15" w14:textId="77777777" w:rsidR="00923A37" w:rsidRDefault="00923A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9FE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EDF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671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37"/>
    <w:rsid w:val="000666E0"/>
    <w:rsid w:val="002510B7"/>
    <w:rsid w:val="005C130B"/>
    <w:rsid w:val="00826F5C"/>
    <w:rsid w:val="009139A6"/>
    <w:rsid w:val="00923A37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848B3"/>
  <w15:chartTrackingRefBased/>
  <w15:docId w15:val="{62975D5E-4DBE-4000-B35E-B4668DF3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2021-03-03T19:05:00Z</dcterms:created>
  <dcterms:modified xsi:type="dcterms:W3CDTF">2021-03-03T19:08:00Z</dcterms:modified>
</cp:coreProperties>
</file>