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470AC" w14:textId="12393FAF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394CCEDA" w14:textId="5E135A83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Oxford.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844987" w14:textId="19059623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D8B3E" w14:textId="4DB38AC9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8FCF21" w14:textId="77777777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Sandewych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 Aston</w:t>
      </w:r>
    </w:p>
    <w:p w14:paraId="110A2C50" w14:textId="63C07CA1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Oxford(q.v.), </w:t>
      </w:r>
      <w:r>
        <w:rPr>
          <w:rFonts w:ascii="Times New Roman" w:hAnsi="Times New Roman" w:cs="Times New Roman"/>
          <w:sz w:val="24"/>
          <w:szCs w:val="24"/>
        </w:rPr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Haseley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Webbe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4E52AE56" w14:textId="77777777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Dunthorpe(q.v.).</w:t>
      </w:r>
    </w:p>
    <w:p w14:paraId="54F6F8B3" w14:textId="77777777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1AFD49A" w14:textId="77777777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BEF29" w14:textId="77777777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92E238" w14:textId="6A7A1263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2022</w:t>
      </w:r>
    </w:p>
    <w:p w14:paraId="616CAFF2" w14:textId="387DC2C9" w:rsid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390C1E" w14:textId="77777777" w:rsidR="002275E8" w:rsidRP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022DF" w14:textId="2FFD4E98" w:rsidR="002275E8" w:rsidRPr="002275E8" w:rsidRDefault="002275E8" w:rsidP="00227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509C3" w14:textId="557F7EE6" w:rsidR="002275E8" w:rsidRPr="002275E8" w:rsidRDefault="002275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275E8" w:rsidRPr="00227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6B1C1" w14:textId="77777777" w:rsidR="003E39B8" w:rsidRDefault="003E39B8" w:rsidP="009139A6">
      <w:r>
        <w:separator/>
      </w:r>
    </w:p>
  </w:endnote>
  <w:endnote w:type="continuationSeparator" w:id="0">
    <w:p w14:paraId="355887BB" w14:textId="77777777" w:rsidR="003E39B8" w:rsidRDefault="003E39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BA3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A2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88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21050" w14:textId="77777777" w:rsidR="003E39B8" w:rsidRDefault="003E39B8" w:rsidP="009139A6">
      <w:r>
        <w:separator/>
      </w:r>
    </w:p>
  </w:footnote>
  <w:footnote w:type="continuationSeparator" w:id="0">
    <w:p w14:paraId="42925B05" w14:textId="77777777" w:rsidR="003E39B8" w:rsidRDefault="003E39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8F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E9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B1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B8"/>
    <w:rsid w:val="000666E0"/>
    <w:rsid w:val="002275E8"/>
    <w:rsid w:val="002510B7"/>
    <w:rsid w:val="003E39B8"/>
    <w:rsid w:val="005C130B"/>
    <w:rsid w:val="00826F5C"/>
    <w:rsid w:val="009139A6"/>
    <w:rsid w:val="009448BB"/>
    <w:rsid w:val="00A3176C"/>
    <w:rsid w:val="00AE65F8"/>
    <w:rsid w:val="00BA00AB"/>
    <w:rsid w:val="00CB4ED9"/>
    <w:rsid w:val="00D977A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200E"/>
  <w15:chartTrackingRefBased/>
  <w15:docId w15:val="{2FB9C5CA-5303-4443-9176-B2B9A110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3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2022-10-13T09:51:00Z</dcterms:created>
  <dcterms:modified xsi:type="dcterms:W3CDTF">2022-10-13T10:14:00Z</dcterms:modified>
</cp:coreProperties>
</file>