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MERWODE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Robert Harell of Ayssherayne(q.v.) and</w:t>
      </w: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Person of Barnstaple(q.v.).</w:t>
      </w: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1C04" w:rsidRDefault="00901C04" w:rsidP="00901C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C04" w:rsidRDefault="00901C04" w:rsidP="00564E3C">
      <w:pPr>
        <w:spacing w:after="0" w:line="240" w:lineRule="auto"/>
      </w:pPr>
      <w:r>
        <w:separator/>
      </w:r>
    </w:p>
  </w:endnote>
  <w:endnote w:type="continuationSeparator" w:id="0">
    <w:p w:rsidR="00901C04" w:rsidRDefault="00901C0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1C04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C04" w:rsidRDefault="00901C04" w:rsidP="00564E3C">
      <w:pPr>
        <w:spacing w:after="0" w:line="240" w:lineRule="auto"/>
      </w:pPr>
      <w:r>
        <w:separator/>
      </w:r>
    </w:p>
  </w:footnote>
  <w:footnote w:type="continuationSeparator" w:id="0">
    <w:p w:rsidR="00901C04" w:rsidRDefault="00901C0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C04"/>
    <w:rsid w:val="00372DC6"/>
    <w:rsid w:val="00564E3C"/>
    <w:rsid w:val="0064591D"/>
    <w:rsid w:val="00901C0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BC2EA-C110-4FD6-B625-F2C223DE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01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2016-01-09T20:11:00Z</dcterms:created>
  <dcterms:modified xsi:type="dcterms:W3CDTF">2016-01-09T20:11:00Z</dcterms:modified>
</cp:coreProperties>
</file>