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A1C7C" w14:textId="77777777" w:rsidR="00C32555" w:rsidRDefault="00C32555" w:rsidP="00C3255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MERWELL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5563AEF7" w14:textId="77777777" w:rsidR="00C32555" w:rsidRDefault="00C32555" w:rsidP="00C3255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C3C257A" w14:textId="77777777" w:rsidR="00C32555" w:rsidRDefault="00C32555" w:rsidP="00C3255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A769ACD" w14:textId="77777777" w:rsidR="00C32555" w:rsidRDefault="00C32555" w:rsidP="00C3255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Hampshire the moiety of the taxes of a fifteenth and a tenth which were granted to the King at the last Parliament.</w:t>
      </w:r>
    </w:p>
    <w:p w14:paraId="131D9074" w14:textId="77777777" w:rsidR="00C32555" w:rsidRDefault="00C32555" w:rsidP="00C3255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703B6DC8" w14:textId="77777777" w:rsidR="00C32555" w:rsidRDefault="00C32555" w:rsidP="00C3255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2EF81FA" w14:textId="77777777" w:rsidR="00C32555" w:rsidRDefault="00C32555" w:rsidP="00C3255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95A1216" w14:textId="77777777" w:rsidR="00C32555" w:rsidRDefault="00C32555" w:rsidP="00C3255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546389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E04F91" w14:textId="77777777" w:rsidR="00C32555" w:rsidRDefault="00C32555" w:rsidP="009139A6">
      <w:r>
        <w:separator/>
      </w:r>
    </w:p>
  </w:endnote>
  <w:endnote w:type="continuationSeparator" w:id="0">
    <w:p w14:paraId="26F816C0" w14:textId="77777777" w:rsidR="00C32555" w:rsidRDefault="00C325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5B8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0BE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24B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370EA1" w14:textId="77777777" w:rsidR="00C32555" w:rsidRDefault="00C32555" w:rsidP="009139A6">
      <w:r>
        <w:separator/>
      </w:r>
    </w:p>
  </w:footnote>
  <w:footnote w:type="continuationSeparator" w:id="0">
    <w:p w14:paraId="610F0561" w14:textId="77777777" w:rsidR="00C32555" w:rsidRDefault="00C325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BD0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824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F83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555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32555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96BCF"/>
  <w15:chartTrackingRefBased/>
  <w15:docId w15:val="{E428359F-23FF-4ADB-ACDB-70ECC517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55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2024-05-12T19:32:00Z</dcterms:created>
  <dcterms:modified xsi:type="dcterms:W3CDTF">2024-05-12T19:33:00Z</dcterms:modified>
</cp:coreProperties>
</file>